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-1767529402"/>
        <w:docPartObj>
          <w:docPartGallery w:val="Cover Pages"/>
          <w:docPartUnique/>
        </w:docPartObj>
      </w:sdtPr>
      <w:sdtEndPr>
        <w:rPr>
          <w:b/>
          <w:bCs/>
          <w:color w:val="000000" w:themeColor="text1"/>
          <w:sz w:val="24"/>
          <w:szCs w:val="24"/>
        </w:rPr>
      </w:sdtEndPr>
      <w:sdtContent>
        <w:p w14:paraId="754ED19B" w14:textId="77777777" w:rsidR="00ED1313" w:rsidRPr="00F84D37" w:rsidRDefault="00ED1313" w:rsidP="00177059">
          <w:pPr>
            <w:pStyle w:val="Overskrift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1" locked="1" layoutInCell="1" allowOverlap="1" wp14:anchorId="46EFC254" wp14:editId="76FEF391">
                    <wp:simplePos x="0" y="0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7559675" cy="6051600"/>
                    <wp:effectExtent l="0" t="0" r="3175" b="6350"/>
                    <wp:wrapNone/>
                    <wp:docPr id="54" name="Bilderamme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59675" cy="605160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1"/>
                              <a:srcRect/>
                              <a:stretch>
                                <a:fillRect l="-32" r="-32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rto="http://schemas.microsoft.com/office/word/2006/arto" xmlns:asvg="http://schemas.microsoft.com/office/drawing/2016/SVG/main" xmlns:pic="http://schemas.openxmlformats.org/drawingml/2006/picture" xmlns:adec="http://schemas.microsoft.com/office/drawing/2017/decorative" xmlns:a="http://schemas.openxmlformats.org/drawingml/2006/main">
                <w:pict w14:anchorId="198336F7">
                  <v:rect id="Bilderamme" style="position:absolute;margin-left:0;margin-top:0;width:595.25pt;height:476.5pt;z-index:-2516367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05893EE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">
                    <v:fill type="frame" o:title="" recolor="t" rotate="t" r:id="rId12"/>
                    <w10:wrap anchorx="page" anchory="page"/>
                    <w10:anchorlock/>
                  </v:rect>
                </w:pict>
              </mc:Fallback>
            </mc:AlternateContent>
          </w:r>
          <w:r w:rsidRPr="00F84D37">
            <w:rPr>
              <w:noProof/>
            </w:rPr>
            <w:drawing>
              <wp:anchor distT="5400675" distB="180340" distL="114300" distR="114300" simplePos="0" relativeHeight="251658240" behindDoc="0" locked="1" layoutInCell="1" allowOverlap="1" wp14:anchorId="2DD306D3" wp14:editId="13B99DF4">
                <wp:simplePos x="0" y="0"/>
                <wp:positionH relativeFrom="page">
                  <wp:posOffset>784860</wp:posOffset>
                </wp:positionH>
                <wp:positionV relativeFrom="page">
                  <wp:posOffset>6576060</wp:posOffset>
                </wp:positionV>
                <wp:extent cx="2383200" cy="666000"/>
                <wp:effectExtent l="0" t="0" r="0" b="1270"/>
                <wp:wrapTopAndBottom/>
                <wp:docPr id="55" name="Logo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" name="Logo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3">
                          <a:extLs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3200" cy="66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sdt>
            <w:sdtPr>
              <w:alias w:val="Tittel"/>
              <w:tag w:val=""/>
              <w:id w:val="-1911309439"/>
              <w:placeholder>
                <w:docPart w:val="8E3AE5F731B1453BA2D13B62DE7D4C7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1B7260">
                <w:t>Karrieredagane</w:t>
              </w:r>
            </w:sdtContent>
          </w:sdt>
        </w:p>
        <w:p w14:paraId="6BCC1B5F" w14:textId="77777777" w:rsidR="00ED1313" w:rsidRDefault="001B7260" w:rsidP="001B7260">
          <w:pPr>
            <w:pStyle w:val="Undertittel"/>
            <w:rPr>
              <w:sz w:val="24"/>
              <w:szCs w:val="24"/>
            </w:rPr>
          </w:pPr>
          <w:r>
            <w:t>Arbeidshefte for elevar på 10. trinn</w:t>
          </w:r>
          <w:r w:rsidR="00ED1313">
            <w:rPr>
              <w:b/>
              <w:bCs/>
              <w:sz w:val="24"/>
              <w:szCs w:val="24"/>
            </w:rPr>
            <w:br w:type="page"/>
          </w:r>
        </w:p>
      </w:sdtContent>
    </w:sdt>
    <w:p w14:paraId="1042F34A" w14:textId="77777777" w:rsidR="003C01D6" w:rsidRPr="003C01D6" w:rsidRDefault="003C01D6" w:rsidP="003C01D6">
      <w:pPr>
        <w:pStyle w:val="Overskriftforinnholdsfortegnelse"/>
      </w:pPr>
      <w:r w:rsidRPr="003C01D6">
        <w:lastRenderedPageBreak/>
        <w:t>Innhaldsliste</w:t>
      </w:r>
    </w:p>
    <w:p w14:paraId="25DBA603" w14:textId="25A85B96" w:rsidR="00CE1A35" w:rsidRDefault="00993B93">
      <w:pPr>
        <w:pStyle w:val="INNH1"/>
        <w:rPr>
          <w:rFonts w:eastAsiaTheme="minorEastAsia"/>
          <w:b w:val="0"/>
          <w:bCs w:val="0"/>
          <w:color w:val="auto"/>
          <w:kern w:val="2"/>
          <w:lang w:val="nb-NO" w:eastAsia="nb-NO"/>
          <w14:ligatures w14:val="standardContextual"/>
        </w:rPr>
      </w:pPr>
      <w:r>
        <w:fldChar w:fldCharType="begin"/>
      </w:r>
      <w:r>
        <w:instrText xml:space="preserve"> TOC \h \z \t "Overskrift 2;1;Overskrift 3;2" </w:instrText>
      </w:r>
      <w:r>
        <w:fldChar w:fldCharType="separate"/>
      </w:r>
      <w:hyperlink w:anchor="_Toc237872450" w:history="1">
        <w:r w:rsidR="00CE1A35" w:rsidRPr="00DC2C5C">
          <w:rPr>
            <w:rStyle w:val="Hyperkobling"/>
          </w:rPr>
          <w:t>Før karrieredagen</w:t>
        </w:r>
        <w:r w:rsidR="00CE1A35">
          <w:rPr>
            <w:webHidden/>
          </w:rPr>
          <w:tab/>
        </w:r>
        <w:r w:rsidR="00CE1A35">
          <w:rPr>
            <w:webHidden/>
          </w:rPr>
          <w:fldChar w:fldCharType="begin"/>
        </w:r>
        <w:r w:rsidR="00CE1A35">
          <w:rPr>
            <w:webHidden/>
          </w:rPr>
          <w:instrText xml:space="preserve"> PAGEREF _Toc237872450 \h </w:instrText>
        </w:r>
        <w:r w:rsidR="00CE1A35">
          <w:rPr>
            <w:webHidden/>
          </w:rPr>
        </w:r>
        <w:r w:rsidR="00CE1A35">
          <w:rPr>
            <w:webHidden/>
          </w:rPr>
          <w:fldChar w:fldCharType="separate"/>
        </w:r>
        <w:r w:rsidR="00CE1A35">
          <w:rPr>
            <w:webHidden/>
          </w:rPr>
          <w:t>2</w:t>
        </w:r>
        <w:r w:rsidR="00CE1A35">
          <w:rPr>
            <w:webHidden/>
          </w:rPr>
          <w:fldChar w:fldCharType="end"/>
        </w:r>
      </w:hyperlink>
    </w:p>
    <w:p w14:paraId="767C844C" w14:textId="732ACF10" w:rsidR="00CE1A35" w:rsidRDefault="00CE1A35">
      <w:pPr>
        <w:pStyle w:val="INNH2"/>
        <w:rPr>
          <w:rFonts w:asciiTheme="minorHAnsi" w:eastAsiaTheme="minorEastAsia" w:hAnsiTheme="minorHAnsi" w:cstheme="minorBidi"/>
          <w:kern w:val="2"/>
          <w:sz w:val="24"/>
          <w:szCs w:val="24"/>
          <w:lang w:val="nb-NO" w:eastAsia="nb-NO"/>
          <w14:ligatures w14:val="standardContextual"/>
        </w:rPr>
      </w:pPr>
      <w:hyperlink w:anchor="_Toc237872451" w:history="1">
        <w:r w:rsidRPr="00DC2C5C">
          <w:rPr>
            <w:rStyle w:val="Hyperkobling"/>
          </w:rPr>
          <w:t>Dette vil eg finne ut av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1EC5531" w14:textId="2E2E032C" w:rsidR="00CE1A35" w:rsidRDefault="00CE1A35">
      <w:pPr>
        <w:pStyle w:val="INNH2"/>
        <w:rPr>
          <w:rFonts w:asciiTheme="minorHAnsi" w:eastAsiaTheme="minorEastAsia" w:hAnsiTheme="minorHAnsi" w:cstheme="minorBidi"/>
          <w:kern w:val="2"/>
          <w:sz w:val="24"/>
          <w:szCs w:val="24"/>
          <w:lang w:val="nb-NO" w:eastAsia="nb-NO"/>
          <w14:ligatures w14:val="standardContextual"/>
        </w:rPr>
      </w:pPr>
      <w:hyperlink w:anchor="_Toc237872452" w:history="1">
        <w:r w:rsidRPr="00DC2C5C">
          <w:rPr>
            <w:rStyle w:val="Hyperkobling"/>
          </w:rPr>
          <w:t>Ta interessetesten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28CFCC4" w14:textId="4BEC71BA" w:rsidR="00CE1A35" w:rsidRDefault="00CE1A35">
      <w:pPr>
        <w:pStyle w:val="INNH2"/>
        <w:rPr>
          <w:rFonts w:asciiTheme="minorHAnsi" w:eastAsiaTheme="minorEastAsia" w:hAnsiTheme="minorHAnsi" w:cstheme="minorBidi"/>
          <w:kern w:val="2"/>
          <w:sz w:val="24"/>
          <w:szCs w:val="24"/>
          <w:lang w:val="nb-NO" w:eastAsia="nb-NO"/>
          <w14:ligatures w14:val="standardContextual"/>
        </w:rPr>
      </w:pPr>
      <w:hyperlink w:anchor="_Toc237872453" w:history="1">
        <w:r w:rsidRPr="00DC2C5C">
          <w:rPr>
            <w:rStyle w:val="Hyperkobling"/>
          </w:rPr>
          <w:t>Yrke eg er nysgjerrig på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5C99503" w14:textId="025DBA11" w:rsidR="00CE1A35" w:rsidRDefault="00CE1A35">
      <w:pPr>
        <w:pStyle w:val="INNH1"/>
        <w:rPr>
          <w:rFonts w:eastAsiaTheme="minorEastAsia"/>
          <w:b w:val="0"/>
          <w:bCs w:val="0"/>
          <w:color w:val="auto"/>
          <w:kern w:val="2"/>
          <w:lang w:val="nb-NO" w:eastAsia="nb-NO"/>
          <w14:ligatures w14:val="standardContextual"/>
        </w:rPr>
      </w:pPr>
      <w:hyperlink w:anchor="_Toc237872454" w:history="1">
        <w:r w:rsidRPr="00DC2C5C">
          <w:rPr>
            <w:rStyle w:val="Hyperkobling"/>
          </w:rPr>
          <w:t>Etter karrieredagen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1667B91" w14:textId="06AAE894" w:rsidR="00CE1A35" w:rsidRDefault="00CE1A35">
      <w:pPr>
        <w:pStyle w:val="INNH2"/>
        <w:rPr>
          <w:rFonts w:asciiTheme="minorHAnsi" w:eastAsiaTheme="minorEastAsia" w:hAnsiTheme="minorHAnsi" w:cstheme="minorBidi"/>
          <w:kern w:val="2"/>
          <w:sz w:val="24"/>
          <w:szCs w:val="24"/>
          <w:lang w:val="nb-NO" w:eastAsia="nb-NO"/>
          <w14:ligatures w14:val="standardContextual"/>
        </w:rPr>
      </w:pPr>
      <w:hyperlink w:anchor="_Toc237872455" w:history="1">
        <w:r w:rsidRPr="00DC2C5C">
          <w:rPr>
            <w:rStyle w:val="Hyperkobling"/>
          </w:rPr>
          <w:t>Kven har eg snakka med?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39F5499" w14:textId="27326F17" w:rsidR="00CE1A35" w:rsidRDefault="00CE1A35">
      <w:pPr>
        <w:pStyle w:val="INNH2"/>
        <w:rPr>
          <w:rFonts w:asciiTheme="minorHAnsi" w:eastAsiaTheme="minorEastAsia" w:hAnsiTheme="minorHAnsi" w:cstheme="minorBidi"/>
          <w:kern w:val="2"/>
          <w:sz w:val="24"/>
          <w:szCs w:val="24"/>
          <w:lang w:val="nb-NO" w:eastAsia="nb-NO"/>
          <w14:ligatures w14:val="standardContextual"/>
        </w:rPr>
      </w:pPr>
      <w:hyperlink w:anchor="_Toc237872456" w:history="1">
        <w:r w:rsidRPr="00DC2C5C">
          <w:rPr>
            <w:rStyle w:val="Hyperkobling"/>
          </w:rPr>
          <w:t>Dette lærte eg i dag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27D5323" w14:textId="2E895633" w:rsidR="00CE1A35" w:rsidRDefault="00CE1A35">
      <w:pPr>
        <w:pStyle w:val="INNH2"/>
        <w:rPr>
          <w:rFonts w:asciiTheme="minorHAnsi" w:eastAsiaTheme="minorEastAsia" w:hAnsiTheme="minorHAnsi" w:cstheme="minorBidi"/>
          <w:kern w:val="2"/>
          <w:sz w:val="24"/>
          <w:szCs w:val="24"/>
          <w:lang w:val="nb-NO" w:eastAsia="nb-NO"/>
          <w14:ligatures w14:val="standardContextual"/>
        </w:rPr>
      </w:pPr>
      <w:hyperlink w:anchor="_Toc237872457" w:history="1">
        <w:r w:rsidRPr="00DC2C5C">
          <w:rPr>
            <w:rStyle w:val="Hyperkobling"/>
          </w:rPr>
          <w:t>Kva overraska meg?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CEB5296" w14:textId="1351424F" w:rsidR="00CE1A35" w:rsidRDefault="00CE1A35">
      <w:pPr>
        <w:pStyle w:val="INNH2"/>
        <w:rPr>
          <w:rFonts w:asciiTheme="minorHAnsi" w:eastAsiaTheme="minorEastAsia" w:hAnsiTheme="minorHAnsi" w:cstheme="minorBidi"/>
          <w:kern w:val="2"/>
          <w:sz w:val="24"/>
          <w:szCs w:val="24"/>
          <w:lang w:val="nb-NO" w:eastAsia="nb-NO"/>
          <w14:ligatures w14:val="standardContextual"/>
        </w:rPr>
      </w:pPr>
      <w:hyperlink w:anchor="_Toc237872458" w:history="1">
        <w:r w:rsidRPr="00DC2C5C">
          <w:rPr>
            <w:rStyle w:val="Hyperkobling"/>
            <w:lang w:val="nb-NO"/>
          </w:rPr>
          <w:t>Yrke som kan passe for meg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ACC1B7B" w14:textId="7E1D42B9" w:rsidR="00CE1A35" w:rsidRDefault="00CE1A35">
      <w:pPr>
        <w:pStyle w:val="INNH2"/>
        <w:rPr>
          <w:rFonts w:asciiTheme="minorHAnsi" w:eastAsiaTheme="minorEastAsia" w:hAnsiTheme="minorHAnsi" w:cstheme="minorBidi"/>
          <w:kern w:val="2"/>
          <w:sz w:val="24"/>
          <w:szCs w:val="24"/>
          <w:lang w:val="nb-NO" w:eastAsia="nb-NO"/>
          <w14:ligatures w14:val="standardContextual"/>
        </w:rPr>
      </w:pPr>
      <w:hyperlink w:anchor="_Toc237872459" w:history="1">
        <w:r w:rsidRPr="00DC2C5C">
          <w:rPr>
            <w:rStyle w:val="Hyperkobling"/>
          </w:rPr>
          <w:t>Dette vil eg finne meir ut om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2AD26CF" w14:textId="03473978" w:rsidR="001B7260" w:rsidRDefault="00993B93" w:rsidP="003E3346">
      <w:pPr>
        <w:pStyle w:val="INNH1"/>
      </w:pPr>
      <w:r>
        <w:fldChar w:fldCharType="end"/>
      </w:r>
      <w:r w:rsidRPr="00993B93">
        <w:br w:type="page"/>
      </w:r>
    </w:p>
    <w:p w14:paraId="5F0D489F" w14:textId="2EF744BA" w:rsidR="065969B3" w:rsidRDefault="065969B3" w:rsidP="00CB0EBC">
      <w:pPr>
        <w:pStyle w:val="Overskrift2"/>
      </w:pPr>
      <w:bookmarkStart w:id="0" w:name="_Toc237872450"/>
      <w:r w:rsidRPr="68E03089">
        <w:lastRenderedPageBreak/>
        <w:t>F</w:t>
      </w:r>
      <w:r w:rsidR="006230DF">
        <w:t>ør karrieredagen</w:t>
      </w:r>
      <w:bookmarkEnd w:id="0"/>
    </w:p>
    <w:p w14:paraId="6C78D611" w14:textId="77777777" w:rsidR="007D4BA5" w:rsidRPr="003F5B80" w:rsidRDefault="007D4BA5" w:rsidP="007D4BA5">
      <w:r>
        <w:t xml:space="preserve">For at du skal kunne få best mogleg utbytte av karrieredagane, er det viktig at du førebur deg godt. Her er nokre spørsmål som er lurt å tenke på. </w:t>
      </w:r>
    </w:p>
    <w:p w14:paraId="110B1973" w14:textId="77777777" w:rsidR="00146D8F" w:rsidRDefault="00146D8F" w:rsidP="00146D8F">
      <w:pPr>
        <w:pStyle w:val="Overskrift3"/>
      </w:pPr>
      <w:bookmarkStart w:id="1" w:name="_Toc237872451"/>
      <w:r w:rsidRPr="68E03089">
        <w:t>Dette vil eg finne ut av</w:t>
      </w:r>
      <w:bookmarkEnd w:id="1"/>
    </w:p>
    <w:p w14:paraId="71DC04A0" w14:textId="77777777" w:rsidR="00146D8F" w:rsidRPr="00455C41" w:rsidRDefault="00146D8F" w:rsidP="00146D8F">
      <w:pPr>
        <w:spacing w:before="210" w:after="210" w:line="300" w:lineRule="auto"/>
        <w:rPr>
          <w:rFonts w:cstheme="minorHAnsi"/>
        </w:rPr>
      </w:pPr>
      <w:r w:rsidRPr="00C17BAC">
        <w:rPr>
          <w:rFonts w:eastAsia="Segoe UI" w:cstheme="minorHAnsi"/>
        </w:rPr>
        <w:t>Kva lurer du på før karrieredagen?</w:t>
      </w:r>
      <w:r>
        <w:rPr>
          <w:rFonts w:eastAsia="Segoe UI" w:cstheme="minorHAnsi"/>
        </w:rPr>
        <w:t xml:space="preserve">  </w:t>
      </w:r>
      <w:r w:rsidRPr="00C17BAC">
        <w:rPr>
          <w:rFonts w:eastAsia="Segoe UI" w:cstheme="minorHAnsi"/>
        </w:rPr>
        <w:t>Skriv 2–3 spørsmål</w:t>
      </w:r>
      <w:r w:rsidRPr="00455C41">
        <w:rPr>
          <w:rFonts w:eastAsia="Segoe UI" w:cstheme="minorHAnsi"/>
        </w:rPr>
        <w:t xml:space="preserve"> du vil finne svar på:</w:t>
      </w:r>
    </w:p>
    <w:p w14:paraId="20AA62A4" w14:textId="77777777" w:rsidR="00146D8F" w:rsidRDefault="00146D8F" w:rsidP="00146D8F">
      <w:pPr>
        <w:pStyle w:val="Listeavsnitt"/>
        <w:numPr>
          <w:ilvl w:val="0"/>
          <w:numId w:val="20"/>
        </w:numPr>
        <w:spacing w:line="300" w:lineRule="auto"/>
      </w:pPr>
      <w:r>
        <w:fldChar w:fldCharType="begin">
          <w:ffData>
            <w:name w:val="Tekst4"/>
            <w:enabled/>
            <w:calcOnExit w:val="0"/>
            <w:textInput/>
          </w:ffData>
        </w:fldChar>
      </w:r>
      <w:bookmarkStart w:id="2" w:name="Teks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4396F270" w14:textId="77777777" w:rsidR="00146D8F" w:rsidRDefault="00146D8F" w:rsidP="00146D8F">
      <w:pPr>
        <w:pStyle w:val="Listeavsnitt"/>
        <w:numPr>
          <w:ilvl w:val="0"/>
          <w:numId w:val="20"/>
        </w:numPr>
        <w:spacing w:line="300" w:lineRule="auto"/>
      </w:pPr>
      <w:r>
        <w:fldChar w:fldCharType="begin">
          <w:ffData>
            <w:name w:val="Tekst5"/>
            <w:enabled/>
            <w:calcOnExit w:val="0"/>
            <w:textInput/>
          </w:ffData>
        </w:fldChar>
      </w:r>
      <w:bookmarkStart w:id="3" w:name="Teks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10DF89C2" w14:textId="6AB48D7F" w:rsidR="00146D8F" w:rsidRDefault="00146D8F" w:rsidP="00146D8F">
      <w:pPr>
        <w:pStyle w:val="Listeavsnitt"/>
        <w:numPr>
          <w:ilvl w:val="0"/>
          <w:numId w:val="20"/>
        </w:numPr>
        <w:spacing w:after="160" w:line="259" w:lineRule="auto"/>
      </w:pPr>
      <w:r>
        <w:fldChar w:fldCharType="begin">
          <w:ffData>
            <w:name w:val="Tekst6"/>
            <w:enabled/>
            <w:calcOnExit w:val="0"/>
            <w:textInput/>
          </w:ffData>
        </w:fldChar>
      </w:r>
      <w:bookmarkStart w:id="4" w:name="Teks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1E6D3342" w14:textId="77777777" w:rsidR="00146D8F" w:rsidRDefault="00146D8F" w:rsidP="00146D8F"/>
    <w:p w14:paraId="5B6EB636" w14:textId="3FFE6B75" w:rsidR="00F60168" w:rsidRDefault="00F60168" w:rsidP="00F60168">
      <w:pPr>
        <w:pStyle w:val="Overskrift3"/>
      </w:pPr>
      <w:bookmarkStart w:id="5" w:name="_Toc237872452"/>
      <w:r>
        <w:t>Ta interessetesten</w:t>
      </w:r>
      <w:bookmarkEnd w:id="5"/>
    </w:p>
    <w:p w14:paraId="34962D79" w14:textId="14301452" w:rsidR="000D1887" w:rsidRPr="001F3838" w:rsidRDefault="007D4BA5" w:rsidP="000D1887">
      <w:pPr>
        <w:pStyle w:val="Listeavsnitt"/>
        <w:numPr>
          <w:ilvl w:val="1"/>
          <w:numId w:val="15"/>
        </w:numPr>
        <w:spacing w:before="240" w:after="160" w:line="235" w:lineRule="auto"/>
        <w:rPr>
          <w:lang w:val="nb-NO"/>
        </w:rPr>
      </w:pPr>
      <w:r w:rsidRPr="001F3838">
        <w:rPr>
          <w:lang w:val="nb-NO"/>
        </w:rPr>
        <w:t xml:space="preserve">interessetesten på vilbli.no </w:t>
      </w:r>
      <w:hyperlink r:id="rId15">
        <w:r w:rsidRPr="001F3838">
          <w:rPr>
            <w:rStyle w:val="Hyperkobling"/>
            <w:lang w:val="nb-NO"/>
          </w:rPr>
          <w:t>Interessetestoppgaver | Videregående opplæring - vilbli.no</w:t>
        </w:r>
      </w:hyperlink>
      <w:r w:rsidRPr="001F3838">
        <w:rPr>
          <w:lang w:val="nb-NO"/>
        </w:rPr>
        <w:t xml:space="preserve"> </w:t>
      </w:r>
    </w:p>
    <w:p w14:paraId="34870BC7" w14:textId="579BE12D" w:rsidR="68E03089" w:rsidRDefault="723C3828" w:rsidP="000D1887">
      <w:pPr>
        <w:pStyle w:val="Listeavsnitt"/>
        <w:numPr>
          <w:ilvl w:val="1"/>
          <w:numId w:val="15"/>
        </w:numPr>
        <w:spacing w:before="240" w:after="160" w:line="235" w:lineRule="auto"/>
      </w:pPr>
      <w:r>
        <w:t>e</w:t>
      </w:r>
      <w:r w:rsidR="28D1EE09">
        <w:t>ller</w:t>
      </w:r>
      <w:r w:rsidR="00C17BAC">
        <w:t xml:space="preserve"> </w:t>
      </w:r>
      <w:hyperlink r:id="rId16">
        <w:r w:rsidR="4029E1EB" w:rsidRPr="39DFFAEA">
          <w:rPr>
            <w:rStyle w:val="Hyperkobling"/>
          </w:rPr>
          <w:t>Få forslag til utdanninger og yrker | Karriereveiledning.no</w:t>
        </w:r>
      </w:hyperlink>
    </w:p>
    <w:p w14:paraId="6A398E1F" w14:textId="10F01C38" w:rsidR="00FE0B01" w:rsidRDefault="00FE0B01" w:rsidP="39DFFAEA">
      <w:pPr>
        <w:spacing w:line="300" w:lineRule="auto"/>
      </w:pPr>
    </w:p>
    <w:p w14:paraId="7DE36B3D" w14:textId="0C3214C9" w:rsidR="065969B3" w:rsidRDefault="065969B3" w:rsidP="00B76A7A">
      <w:pPr>
        <w:pStyle w:val="Overskrift3"/>
      </w:pPr>
      <w:bookmarkStart w:id="6" w:name="_Toc237872453"/>
      <w:r w:rsidRPr="68E03089">
        <w:t>Yrke eg er nysgjerrig på</w:t>
      </w:r>
      <w:bookmarkEnd w:id="6"/>
    </w:p>
    <w:p w14:paraId="719B0CA1" w14:textId="086A6318" w:rsidR="00B76A7A" w:rsidRPr="00C17BAC" w:rsidRDefault="065969B3" w:rsidP="00396586">
      <w:pPr>
        <w:spacing w:before="210" w:after="210" w:line="300" w:lineRule="auto"/>
        <w:rPr>
          <w:rFonts w:eastAsia="Segoe UI" w:cstheme="minorHAnsi"/>
        </w:rPr>
      </w:pPr>
      <w:r w:rsidRPr="00C17BAC">
        <w:rPr>
          <w:rFonts w:eastAsia="Segoe UI" w:cstheme="minorHAnsi"/>
        </w:rPr>
        <w:t>Skriv ned 2–3 yrke du vil finne meir ut om</w:t>
      </w:r>
    </w:p>
    <w:p w14:paraId="2B5FCB52" w14:textId="77777777" w:rsidR="00455C41" w:rsidRDefault="00455C41" w:rsidP="00455C41">
      <w:pPr>
        <w:pStyle w:val="Listeavsnitt"/>
        <w:numPr>
          <w:ilvl w:val="0"/>
          <w:numId w:val="20"/>
        </w:numPr>
        <w:spacing w:line="300" w:lineRule="auto"/>
      </w:pPr>
      <w:r>
        <w:fldChar w:fldCharType="begin">
          <w:ffData>
            <w:name w:val="Teks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07C183" w14:textId="77777777" w:rsidR="00455C41" w:rsidRDefault="00455C41" w:rsidP="00455C41">
      <w:pPr>
        <w:pStyle w:val="Listeavsnitt"/>
        <w:numPr>
          <w:ilvl w:val="0"/>
          <w:numId w:val="20"/>
        </w:numPr>
        <w:spacing w:line="300" w:lineRule="auto"/>
      </w:pPr>
      <w:r>
        <w:fldChar w:fldCharType="begin">
          <w:ffData>
            <w:name w:val="Teks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5978552" w14:textId="77777777" w:rsidR="00455C41" w:rsidRDefault="00455C41" w:rsidP="00455C41">
      <w:pPr>
        <w:pStyle w:val="Listeavsnitt"/>
        <w:numPr>
          <w:ilvl w:val="0"/>
          <w:numId w:val="20"/>
        </w:numPr>
        <w:spacing w:line="300" w:lineRule="auto"/>
      </w:pPr>
      <w:r>
        <w:fldChar w:fldCharType="begin">
          <w:ffData>
            <w:name w:val="Teks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4274EDA" w14:textId="77777777" w:rsidR="0007547C" w:rsidRDefault="0007547C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005686" w:themeColor="text2"/>
          <w:sz w:val="48"/>
          <w:szCs w:val="60"/>
          <w:lang w:val="nb-NO"/>
        </w:rPr>
      </w:pPr>
      <w:r>
        <w:rPr>
          <w:lang w:val="nb-NO"/>
        </w:rPr>
        <w:br w:type="page"/>
      </w:r>
    </w:p>
    <w:p w14:paraId="37602C5A" w14:textId="626552D3" w:rsidR="1B77E2D2" w:rsidRDefault="0F27A2A2" w:rsidP="00B76A7A">
      <w:pPr>
        <w:pStyle w:val="Overskrift2"/>
      </w:pPr>
      <w:bookmarkStart w:id="7" w:name="_Toc237872454"/>
      <w:r w:rsidRPr="0007547C">
        <w:lastRenderedPageBreak/>
        <w:t>E</w:t>
      </w:r>
      <w:r w:rsidR="00C17BAC" w:rsidRPr="0007547C">
        <w:t>tter karrieredagen</w:t>
      </w:r>
      <w:bookmarkEnd w:id="7"/>
    </w:p>
    <w:p w14:paraId="0CBEDA43" w14:textId="0DE93492" w:rsidR="1B77E2D2" w:rsidRDefault="1B77E2D2" w:rsidP="39DFFAEA"/>
    <w:p w14:paraId="14BAA168" w14:textId="1A2307C4" w:rsidR="1B77E2D2" w:rsidRDefault="1B77E2D2" w:rsidP="00B76A7A">
      <w:pPr>
        <w:pStyle w:val="Overskrift3"/>
      </w:pPr>
      <w:bookmarkStart w:id="8" w:name="_Toc237872455"/>
      <w:r w:rsidRPr="68E03089">
        <w:t>Kven har eg snakka med?</w:t>
      </w:r>
      <w:bookmarkEnd w:id="8"/>
    </w:p>
    <w:p w14:paraId="2832C845" w14:textId="54B015C8" w:rsidR="1B77E2D2" w:rsidRPr="000357D9" w:rsidRDefault="1B77E2D2" w:rsidP="00BE6021">
      <w:pPr>
        <w:pStyle w:val="Overskrift4"/>
      </w:pPr>
      <w:r w:rsidRPr="000357D9">
        <w:t xml:space="preserve">Noter minst </w:t>
      </w:r>
      <w:r w:rsidR="0007547C" w:rsidRPr="000357D9">
        <w:t>2 bedrifter</w:t>
      </w:r>
    </w:p>
    <w:p w14:paraId="07DD6C88" w14:textId="561A5A5F" w:rsidR="1B77E2D2" w:rsidRPr="000357D9" w:rsidRDefault="00BE6021" w:rsidP="68E03089">
      <w:pPr>
        <w:spacing w:before="210" w:after="210" w:line="300" w:lineRule="auto"/>
        <w:rPr>
          <w:rFonts w:cstheme="minorHAnsi"/>
        </w:rPr>
      </w:pPr>
      <w:r w:rsidRPr="000357D9">
        <w:rPr>
          <w:rFonts w:eastAsia="Segoe UI" w:cstheme="minorHAnsi"/>
          <w:b/>
          <w:bCs/>
        </w:rPr>
        <w:t>Bedrift 1:</w:t>
      </w:r>
      <w:r w:rsidR="00B92604" w:rsidRPr="000357D9">
        <w:rPr>
          <w:rFonts w:eastAsia="Segoe UI" w:cstheme="minorHAnsi"/>
          <w:b/>
          <w:bCs/>
        </w:rPr>
        <w:t xml:space="preserve"> </w:t>
      </w:r>
      <w:r w:rsidR="00B92604" w:rsidRPr="004E7ABB">
        <w:rPr>
          <w:rFonts w:eastAsia="Segoe UI" w:cstheme="minorHAnsi"/>
          <w:b/>
          <w:bCs/>
        </w:rPr>
        <w:fldChar w:fldCharType="begin">
          <w:ffData>
            <w:name w:val="Tekst10"/>
            <w:enabled/>
            <w:calcOnExit w:val="0"/>
            <w:textInput/>
          </w:ffData>
        </w:fldChar>
      </w:r>
      <w:bookmarkStart w:id="9" w:name="Tekst10"/>
      <w:r w:rsidR="00B92604" w:rsidRPr="000357D9">
        <w:rPr>
          <w:rFonts w:eastAsia="Segoe UI" w:cstheme="minorHAnsi"/>
          <w:b/>
          <w:bCs/>
        </w:rPr>
        <w:instrText xml:space="preserve"> FORMTEXT </w:instrText>
      </w:r>
      <w:r w:rsidR="00B92604" w:rsidRPr="004E7ABB">
        <w:rPr>
          <w:rFonts w:eastAsia="Segoe UI" w:cstheme="minorHAnsi"/>
          <w:b/>
          <w:bCs/>
        </w:rPr>
      </w:r>
      <w:r w:rsidR="00B92604" w:rsidRPr="004E7ABB">
        <w:rPr>
          <w:rFonts w:eastAsia="Segoe UI" w:cstheme="minorHAnsi"/>
          <w:b/>
          <w:bCs/>
        </w:rPr>
        <w:fldChar w:fldCharType="separate"/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</w:rPr>
        <w:fldChar w:fldCharType="end"/>
      </w:r>
      <w:bookmarkEnd w:id="9"/>
    </w:p>
    <w:p w14:paraId="6E4DD0CD" w14:textId="5FD966A8" w:rsidR="1B77E2D2" w:rsidRPr="004E7ABB" w:rsidRDefault="1B77E2D2" w:rsidP="68E03089">
      <w:pPr>
        <w:spacing w:before="210" w:after="210" w:line="300" w:lineRule="auto"/>
        <w:rPr>
          <w:rFonts w:cstheme="minorHAnsi"/>
        </w:rPr>
      </w:pPr>
      <w:r w:rsidRPr="004E7ABB">
        <w:rPr>
          <w:rFonts w:eastAsia="Segoe UI" w:cstheme="minorHAnsi"/>
        </w:rPr>
        <w:t>Kva gjer dei i jobben?</w:t>
      </w:r>
      <w:r w:rsidR="00B92604" w:rsidRPr="004E7ABB">
        <w:rPr>
          <w:rFonts w:eastAsia="Segoe UI" w:cstheme="minorHAnsi"/>
        </w:rPr>
        <w:t xml:space="preserve"> </w:t>
      </w:r>
      <w:r w:rsidR="00B92604" w:rsidRPr="004E7ABB">
        <w:rPr>
          <w:rFonts w:eastAsia="Segoe UI" w:cstheme="minorHAnsi"/>
        </w:rPr>
        <w:fldChar w:fldCharType="begin">
          <w:ffData>
            <w:name w:val="Tekst11"/>
            <w:enabled/>
            <w:calcOnExit w:val="0"/>
            <w:textInput/>
          </w:ffData>
        </w:fldChar>
      </w:r>
      <w:bookmarkStart w:id="10" w:name="Tekst11"/>
      <w:r w:rsidR="00B92604" w:rsidRPr="004E7ABB">
        <w:rPr>
          <w:rFonts w:eastAsia="Segoe UI" w:cstheme="minorHAnsi"/>
        </w:rPr>
        <w:instrText xml:space="preserve"> FORMTEXT </w:instrText>
      </w:r>
      <w:r w:rsidR="00B92604" w:rsidRPr="004E7ABB">
        <w:rPr>
          <w:rFonts w:eastAsia="Segoe UI" w:cstheme="minorHAnsi"/>
        </w:rPr>
      </w:r>
      <w:r w:rsidR="00B92604" w:rsidRPr="004E7ABB">
        <w:rPr>
          <w:rFonts w:eastAsia="Segoe UI" w:cstheme="minorHAnsi"/>
        </w:rPr>
        <w:fldChar w:fldCharType="separate"/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</w:rPr>
        <w:fldChar w:fldCharType="end"/>
      </w:r>
      <w:bookmarkEnd w:id="10"/>
    </w:p>
    <w:p w14:paraId="1A76326E" w14:textId="7CD55328" w:rsidR="1B77E2D2" w:rsidRPr="004E7ABB" w:rsidRDefault="1B77E2D2" w:rsidP="68E03089">
      <w:pPr>
        <w:spacing w:before="210" w:after="210" w:line="300" w:lineRule="auto"/>
        <w:rPr>
          <w:rFonts w:cstheme="minorHAnsi"/>
        </w:rPr>
      </w:pPr>
      <w:r w:rsidRPr="004E7ABB">
        <w:rPr>
          <w:rFonts w:eastAsia="Segoe UI" w:cstheme="minorHAnsi"/>
        </w:rPr>
        <w:t>Kva var interessant?</w:t>
      </w:r>
      <w:r w:rsidR="00B92604" w:rsidRPr="004E7ABB">
        <w:rPr>
          <w:rFonts w:eastAsia="Segoe UI" w:cstheme="minorHAnsi"/>
        </w:rPr>
        <w:t xml:space="preserve"> </w:t>
      </w:r>
      <w:r w:rsidR="00B92604" w:rsidRPr="004E7ABB">
        <w:rPr>
          <w:rFonts w:eastAsia="Segoe UI" w:cstheme="minorHAnsi"/>
        </w:rPr>
        <w:fldChar w:fldCharType="begin">
          <w:ffData>
            <w:name w:val="Tekst12"/>
            <w:enabled/>
            <w:calcOnExit w:val="0"/>
            <w:textInput/>
          </w:ffData>
        </w:fldChar>
      </w:r>
      <w:bookmarkStart w:id="11" w:name="Tekst12"/>
      <w:r w:rsidR="00B92604" w:rsidRPr="004E7ABB">
        <w:rPr>
          <w:rFonts w:eastAsia="Segoe UI" w:cstheme="minorHAnsi"/>
        </w:rPr>
        <w:instrText xml:space="preserve"> FORMTEXT </w:instrText>
      </w:r>
      <w:r w:rsidR="00B92604" w:rsidRPr="004E7ABB">
        <w:rPr>
          <w:rFonts w:eastAsia="Segoe UI" w:cstheme="minorHAnsi"/>
        </w:rPr>
      </w:r>
      <w:r w:rsidR="00B92604" w:rsidRPr="004E7ABB">
        <w:rPr>
          <w:rFonts w:eastAsia="Segoe UI" w:cstheme="minorHAnsi"/>
        </w:rPr>
        <w:fldChar w:fldCharType="separate"/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</w:rPr>
        <w:fldChar w:fldCharType="end"/>
      </w:r>
      <w:bookmarkEnd w:id="11"/>
    </w:p>
    <w:p w14:paraId="6885629B" w14:textId="77777777" w:rsidR="000357D9" w:rsidRDefault="000357D9" w:rsidP="68E03089">
      <w:pPr>
        <w:spacing w:before="210" w:after="210" w:line="300" w:lineRule="auto"/>
        <w:rPr>
          <w:rFonts w:eastAsia="Segoe UI" w:cstheme="minorHAnsi"/>
          <w:b/>
          <w:bCs/>
        </w:rPr>
      </w:pPr>
    </w:p>
    <w:p w14:paraId="0A8B95E0" w14:textId="613C7C9C" w:rsidR="1B77E2D2" w:rsidRPr="004E7ABB" w:rsidRDefault="00BE6021" w:rsidP="68E03089">
      <w:pPr>
        <w:spacing w:before="210" w:after="210" w:line="300" w:lineRule="auto"/>
        <w:rPr>
          <w:rFonts w:cstheme="minorHAnsi"/>
        </w:rPr>
      </w:pPr>
      <w:r>
        <w:rPr>
          <w:rFonts w:eastAsia="Segoe UI" w:cstheme="minorHAnsi"/>
          <w:b/>
          <w:bCs/>
        </w:rPr>
        <w:t>Bedrift 2</w:t>
      </w:r>
      <w:r w:rsidR="1B77E2D2" w:rsidRPr="004E7ABB">
        <w:rPr>
          <w:rFonts w:eastAsia="Segoe UI" w:cstheme="minorHAnsi"/>
          <w:b/>
          <w:bCs/>
        </w:rPr>
        <w:t>:</w:t>
      </w:r>
      <w:r w:rsidR="00B92604" w:rsidRPr="004E7ABB">
        <w:rPr>
          <w:rFonts w:eastAsia="Segoe UI" w:cstheme="minorHAnsi"/>
          <w:b/>
          <w:bCs/>
        </w:rPr>
        <w:t xml:space="preserve"> </w:t>
      </w:r>
      <w:r w:rsidR="00B92604" w:rsidRPr="004E7ABB">
        <w:rPr>
          <w:rFonts w:eastAsia="Segoe UI" w:cstheme="minorHAnsi"/>
          <w:b/>
          <w:bCs/>
        </w:rPr>
        <w:fldChar w:fldCharType="begin">
          <w:ffData>
            <w:name w:val="Tekst13"/>
            <w:enabled/>
            <w:calcOnExit w:val="0"/>
            <w:textInput/>
          </w:ffData>
        </w:fldChar>
      </w:r>
      <w:bookmarkStart w:id="12" w:name="Tekst13"/>
      <w:r w:rsidR="00B92604" w:rsidRPr="004E7ABB">
        <w:rPr>
          <w:rFonts w:eastAsia="Segoe UI" w:cstheme="minorHAnsi"/>
          <w:b/>
          <w:bCs/>
        </w:rPr>
        <w:instrText xml:space="preserve"> FORMTEXT </w:instrText>
      </w:r>
      <w:r w:rsidR="00B92604" w:rsidRPr="004E7ABB">
        <w:rPr>
          <w:rFonts w:eastAsia="Segoe UI" w:cstheme="minorHAnsi"/>
          <w:b/>
          <w:bCs/>
        </w:rPr>
      </w:r>
      <w:r w:rsidR="00B92604" w:rsidRPr="004E7ABB">
        <w:rPr>
          <w:rFonts w:eastAsia="Segoe UI" w:cstheme="minorHAnsi"/>
          <w:b/>
          <w:bCs/>
        </w:rPr>
        <w:fldChar w:fldCharType="separate"/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</w:rPr>
        <w:fldChar w:fldCharType="end"/>
      </w:r>
      <w:bookmarkEnd w:id="12"/>
    </w:p>
    <w:p w14:paraId="3772E58B" w14:textId="328B2368" w:rsidR="1B77E2D2" w:rsidRPr="004E7ABB" w:rsidRDefault="1B77E2D2" w:rsidP="68E03089">
      <w:pPr>
        <w:spacing w:before="210" w:after="210" w:line="300" w:lineRule="auto"/>
        <w:rPr>
          <w:rFonts w:cstheme="minorHAnsi"/>
        </w:rPr>
      </w:pPr>
      <w:r w:rsidRPr="004E7ABB">
        <w:rPr>
          <w:rFonts w:eastAsia="Segoe UI" w:cstheme="minorHAnsi"/>
        </w:rPr>
        <w:t>Kva gjer dei i jobben?</w:t>
      </w:r>
      <w:r w:rsidR="00B92604" w:rsidRPr="004E7ABB">
        <w:rPr>
          <w:rFonts w:eastAsia="Segoe UI" w:cstheme="minorHAnsi"/>
        </w:rPr>
        <w:t xml:space="preserve"> </w:t>
      </w:r>
      <w:r w:rsidR="00B92604" w:rsidRPr="004E7ABB">
        <w:rPr>
          <w:rFonts w:eastAsia="Segoe UI" w:cstheme="minorHAnsi"/>
        </w:rPr>
        <w:fldChar w:fldCharType="begin">
          <w:ffData>
            <w:name w:val="Tekst14"/>
            <w:enabled/>
            <w:calcOnExit w:val="0"/>
            <w:textInput/>
          </w:ffData>
        </w:fldChar>
      </w:r>
      <w:bookmarkStart w:id="13" w:name="Tekst14"/>
      <w:r w:rsidR="00B92604" w:rsidRPr="004E7ABB">
        <w:rPr>
          <w:rFonts w:eastAsia="Segoe UI" w:cstheme="minorHAnsi"/>
        </w:rPr>
        <w:instrText xml:space="preserve"> FORMTEXT </w:instrText>
      </w:r>
      <w:r w:rsidR="00B92604" w:rsidRPr="004E7ABB">
        <w:rPr>
          <w:rFonts w:eastAsia="Segoe UI" w:cstheme="minorHAnsi"/>
        </w:rPr>
      </w:r>
      <w:r w:rsidR="00B92604" w:rsidRPr="004E7ABB">
        <w:rPr>
          <w:rFonts w:eastAsia="Segoe UI" w:cstheme="minorHAnsi"/>
        </w:rPr>
        <w:fldChar w:fldCharType="separate"/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</w:rPr>
        <w:fldChar w:fldCharType="end"/>
      </w:r>
      <w:bookmarkEnd w:id="13"/>
    </w:p>
    <w:p w14:paraId="73B20DC4" w14:textId="2F2B746A" w:rsidR="1B77E2D2" w:rsidRPr="004E7ABB" w:rsidRDefault="1B77E2D2" w:rsidP="68E03089">
      <w:pPr>
        <w:spacing w:before="210" w:after="210" w:line="300" w:lineRule="auto"/>
        <w:rPr>
          <w:rFonts w:cstheme="minorHAnsi"/>
        </w:rPr>
      </w:pPr>
      <w:r w:rsidRPr="004E7ABB">
        <w:rPr>
          <w:rFonts w:eastAsia="Segoe UI" w:cstheme="minorHAnsi"/>
        </w:rPr>
        <w:t>Kva var interessant?</w:t>
      </w:r>
      <w:r w:rsidR="00B92604" w:rsidRPr="004E7ABB">
        <w:rPr>
          <w:rFonts w:eastAsia="Segoe UI" w:cstheme="minorHAnsi"/>
        </w:rPr>
        <w:t xml:space="preserve"> </w:t>
      </w:r>
      <w:r w:rsidR="00B92604" w:rsidRPr="004E7ABB">
        <w:rPr>
          <w:rFonts w:eastAsia="Segoe UI" w:cstheme="minorHAnsi"/>
        </w:rPr>
        <w:fldChar w:fldCharType="begin">
          <w:ffData>
            <w:name w:val="Tekst15"/>
            <w:enabled/>
            <w:calcOnExit w:val="0"/>
            <w:textInput/>
          </w:ffData>
        </w:fldChar>
      </w:r>
      <w:bookmarkStart w:id="14" w:name="Tekst15"/>
      <w:r w:rsidR="00B92604" w:rsidRPr="004E7ABB">
        <w:rPr>
          <w:rFonts w:eastAsia="Segoe UI" w:cstheme="minorHAnsi"/>
        </w:rPr>
        <w:instrText xml:space="preserve"> FORMTEXT </w:instrText>
      </w:r>
      <w:r w:rsidR="00B92604" w:rsidRPr="004E7ABB">
        <w:rPr>
          <w:rFonts w:eastAsia="Segoe UI" w:cstheme="minorHAnsi"/>
        </w:rPr>
      </w:r>
      <w:r w:rsidR="00B92604" w:rsidRPr="004E7ABB">
        <w:rPr>
          <w:rFonts w:eastAsia="Segoe UI" w:cstheme="minorHAnsi"/>
        </w:rPr>
        <w:fldChar w:fldCharType="separate"/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</w:rPr>
        <w:fldChar w:fldCharType="end"/>
      </w:r>
      <w:bookmarkEnd w:id="14"/>
    </w:p>
    <w:p w14:paraId="376F53AE" w14:textId="77107DA8" w:rsidR="68E03089" w:rsidRDefault="68E03089" w:rsidP="68E03089">
      <w:pPr>
        <w:spacing w:line="300" w:lineRule="auto"/>
      </w:pPr>
    </w:p>
    <w:p w14:paraId="4C51558F" w14:textId="5C918592" w:rsidR="00BE6021" w:rsidRPr="002E652A" w:rsidRDefault="00BE6021" w:rsidP="000357D9">
      <w:pPr>
        <w:pStyle w:val="Overskrift4"/>
      </w:pPr>
      <w:r w:rsidRPr="002E652A">
        <w:t xml:space="preserve">Noter minst to ulike </w:t>
      </w:r>
      <w:r w:rsidR="00F01936">
        <w:t>utdanningsprogram</w:t>
      </w:r>
    </w:p>
    <w:p w14:paraId="77773F2B" w14:textId="16B5E15E" w:rsidR="00BE6021" w:rsidRPr="000357D9" w:rsidRDefault="00F01936" w:rsidP="68E03089">
      <w:pPr>
        <w:spacing w:line="300" w:lineRule="auto"/>
      </w:pPr>
      <w:r>
        <w:t xml:space="preserve">Utdanningsprogram </w:t>
      </w:r>
      <w:r w:rsidR="000357D9" w:rsidRPr="000357D9">
        <w:t xml:space="preserve">1: </w:t>
      </w:r>
      <w:r w:rsidR="000357D9">
        <w:rPr>
          <w:lang w:val="nb-NO"/>
        </w:rPr>
        <w:fldChar w:fldCharType="begin">
          <w:ffData>
            <w:name w:val="Tekst39"/>
            <w:enabled/>
            <w:calcOnExit w:val="0"/>
            <w:textInput/>
          </w:ffData>
        </w:fldChar>
      </w:r>
      <w:bookmarkStart w:id="15" w:name="Tekst39"/>
      <w:r w:rsidR="000357D9" w:rsidRPr="000357D9">
        <w:instrText xml:space="preserve"> FORMTEXT </w:instrText>
      </w:r>
      <w:r w:rsidR="000357D9">
        <w:rPr>
          <w:lang w:val="nb-NO"/>
        </w:rPr>
      </w:r>
      <w:r w:rsidR="000357D9">
        <w:rPr>
          <w:lang w:val="nb-NO"/>
        </w:rPr>
        <w:fldChar w:fldCharType="separate"/>
      </w:r>
      <w:r w:rsidR="000357D9">
        <w:rPr>
          <w:noProof/>
          <w:lang w:val="nb-NO"/>
        </w:rPr>
        <w:t> </w:t>
      </w:r>
      <w:r w:rsidR="000357D9">
        <w:rPr>
          <w:noProof/>
          <w:lang w:val="nb-NO"/>
        </w:rPr>
        <w:t> </w:t>
      </w:r>
      <w:r w:rsidR="000357D9">
        <w:rPr>
          <w:noProof/>
          <w:lang w:val="nb-NO"/>
        </w:rPr>
        <w:t> </w:t>
      </w:r>
      <w:r w:rsidR="000357D9">
        <w:rPr>
          <w:noProof/>
          <w:lang w:val="nb-NO"/>
        </w:rPr>
        <w:t> </w:t>
      </w:r>
      <w:r w:rsidR="000357D9">
        <w:rPr>
          <w:noProof/>
          <w:lang w:val="nb-NO"/>
        </w:rPr>
        <w:t> </w:t>
      </w:r>
      <w:r w:rsidR="000357D9">
        <w:rPr>
          <w:lang w:val="nb-NO"/>
        </w:rPr>
        <w:fldChar w:fldCharType="end"/>
      </w:r>
      <w:bookmarkEnd w:id="15"/>
    </w:p>
    <w:p w14:paraId="6C3BAFA1" w14:textId="1CA7ABBB" w:rsidR="000357D9" w:rsidRPr="000357D9" w:rsidRDefault="000357D9" w:rsidP="68E03089">
      <w:pPr>
        <w:spacing w:line="300" w:lineRule="auto"/>
      </w:pPr>
      <w:r w:rsidRPr="000357D9">
        <w:t xml:space="preserve">Kva var interessant?: </w:t>
      </w:r>
      <w:r>
        <w:fldChar w:fldCharType="begin">
          <w:ffData>
            <w:name w:val="Tekst40"/>
            <w:enabled/>
            <w:calcOnExit w:val="0"/>
            <w:textInput/>
          </w:ffData>
        </w:fldChar>
      </w:r>
      <w:bookmarkStart w:id="16" w:name="Tekst4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32427F3E" w14:textId="77777777" w:rsidR="000357D9" w:rsidRPr="000357D9" w:rsidRDefault="000357D9" w:rsidP="68E03089">
      <w:pPr>
        <w:spacing w:line="300" w:lineRule="auto"/>
      </w:pPr>
    </w:p>
    <w:p w14:paraId="481A17B6" w14:textId="23BE04FC" w:rsidR="000357D9" w:rsidRPr="000357D9" w:rsidRDefault="00F01936" w:rsidP="68E03089">
      <w:pPr>
        <w:spacing w:line="300" w:lineRule="auto"/>
      </w:pPr>
      <w:r>
        <w:t xml:space="preserve">Utdanningsprogram </w:t>
      </w:r>
      <w:r w:rsidR="000357D9" w:rsidRPr="000357D9">
        <w:t>2:</w:t>
      </w:r>
      <w:r w:rsidR="000357D9">
        <w:t xml:space="preserve"> </w:t>
      </w:r>
      <w:r w:rsidR="000357D9">
        <w:rPr>
          <w:lang w:val="nb-NO"/>
        </w:rPr>
        <w:fldChar w:fldCharType="begin">
          <w:ffData>
            <w:name w:val="Tekst37"/>
            <w:enabled/>
            <w:calcOnExit w:val="0"/>
            <w:textInput/>
          </w:ffData>
        </w:fldChar>
      </w:r>
      <w:bookmarkStart w:id="17" w:name="Tekst37"/>
      <w:r w:rsidR="000357D9" w:rsidRPr="000357D9">
        <w:instrText xml:space="preserve"> FORMTEXT </w:instrText>
      </w:r>
      <w:r w:rsidR="000357D9">
        <w:rPr>
          <w:lang w:val="nb-NO"/>
        </w:rPr>
      </w:r>
      <w:r w:rsidR="000357D9">
        <w:rPr>
          <w:lang w:val="nb-NO"/>
        </w:rPr>
        <w:fldChar w:fldCharType="separate"/>
      </w:r>
      <w:r w:rsidR="000357D9">
        <w:rPr>
          <w:noProof/>
          <w:lang w:val="nb-NO"/>
        </w:rPr>
        <w:t> </w:t>
      </w:r>
      <w:r w:rsidR="000357D9">
        <w:rPr>
          <w:noProof/>
          <w:lang w:val="nb-NO"/>
        </w:rPr>
        <w:t> </w:t>
      </w:r>
      <w:r w:rsidR="000357D9">
        <w:rPr>
          <w:noProof/>
          <w:lang w:val="nb-NO"/>
        </w:rPr>
        <w:t> </w:t>
      </w:r>
      <w:r w:rsidR="000357D9">
        <w:rPr>
          <w:noProof/>
          <w:lang w:val="nb-NO"/>
        </w:rPr>
        <w:t> </w:t>
      </w:r>
      <w:r w:rsidR="000357D9">
        <w:rPr>
          <w:noProof/>
          <w:lang w:val="nb-NO"/>
        </w:rPr>
        <w:t> </w:t>
      </w:r>
      <w:r w:rsidR="000357D9">
        <w:rPr>
          <w:lang w:val="nb-NO"/>
        </w:rPr>
        <w:fldChar w:fldCharType="end"/>
      </w:r>
      <w:bookmarkEnd w:id="17"/>
    </w:p>
    <w:p w14:paraId="0A6B0CFA" w14:textId="5EEA2B60" w:rsidR="000357D9" w:rsidRPr="000357D9" w:rsidRDefault="000357D9" w:rsidP="68E03089">
      <w:pPr>
        <w:spacing w:line="300" w:lineRule="auto"/>
      </w:pPr>
      <w:r w:rsidRPr="000357D9">
        <w:t>Kva var interessant?</w:t>
      </w:r>
      <w:r>
        <w:t xml:space="preserve"> </w:t>
      </w:r>
      <w:r>
        <w:rPr>
          <w:lang w:val="nb-NO"/>
        </w:rPr>
        <w:fldChar w:fldCharType="begin">
          <w:ffData>
            <w:name w:val="Tekst38"/>
            <w:enabled/>
            <w:calcOnExit w:val="0"/>
            <w:textInput/>
          </w:ffData>
        </w:fldChar>
      </w:r>
      <w:bookmarkStart w:id="18" w:name="Tekst38"/>
      <w:r w:rsidRPr="000357D9">
        <w:instrText xml:space="preserve"> FORMTEXT </w:instrText>
      </w:r>
      <w:r>
        <w:rPr>
          <w:lang w:val="nb-NO"/>
        </w:rPr>
      </w:r>
      <w:r>
        <w:rPr>
          <w:lang w:val="nb-NO"/>
        </w:rPr>
        <w:fldChar w:fldCharType="separate"/>
      </w:r>
      <w:r>
        <w:rPr>
          <w:noProof/>
          <w:lang w:val="nb-NO"/>
        </w:rPr>
        <w:t> </w:t>
      </w:r>
      <w:r>
        <w:rPr>
          <w:noProof/>
          <w:lang w:val="nb-NO"/>
        </w:rPr>
        <w:t> </w:t>
      </w:r>
      <w:r>
        <w:rPr>
          <w:noProof/>
          <w:lang w:val="nb-NO"/>
        </w:rPr>
        <w:t> </w:t>
      </w:r>
      <w:r>
        <w:rPr>
          <w:noProof/>
          <w:lang w:val="nb-NO"/>
        </w:rPr>
        <w:t> </w:t>
      </w:r>
      <w:r>
        <w:rPr>
          <w:noProof/>
          <w:lang w:val="nb-NO"/>
        </w:rPr>
        <w:t> </w:t>
      </w:r>
      <w:r>
        <w:rPr>
          <w:lang w:val="nb-NO"/>
        </w:rPr>
        <w:fldChar w:fldCharType="end"/>
      </w:r>
      <w:bookmarkEnd w:id="18"/>
    </w:p>
    <w:p w14:paraId="6B1283F5" w14:textId="77777777" w:rsidR="0010764F" w:rsidRDefault="0010764F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005686" w:themeColor="text2"/>
          <w:sz w:val="36"/>
          <w:szCs w:val="36"/>
        </w:rPr>
      </w:pPr>
      <w:r>
        <w:br w:type="page"/>
      </w:r>
    </w:p>
    <w:p w14:paraId="2C804B4C" w14:textId="300C8336" w:rsidR="1B77E2D2" w:rsidRDefault="1B77E2D2" w:rsidP="00B76A7A">
      <w:pPr>
        <w:pStyle w:val="Overskrift3"/>
      </w:pPr>
      <w:bookmarkStart w:id="19" w:name="_Toc237872456"/>
      <w:r w:rsidRPr="68E03089">
        <w:lastRenderedPageBreak/>
        <w:t>Dette lærte eg i dag</w:t>
      </w:r>
      <w:bookmarkEnd w:id="19"/>
    </w:p>
    <w:p w14:paraId="34B831CD" w14:textId="51781C1A" w:rsidR="1B77E2D2" w:rsidRPr="004E7ABB" w:rsidRDefault="1B77E2D2" w:rsidP="68E03089">
      <w:pPr>
        <w:spacing w:before="210" w:after="210" w:line="300" w:lineRule="auto"/>
        <w:rPr>
          <w:rFonts w:cstheme="minorHAnsi"/>
        </w:rPr>
      </w:pPr>
      <w:r w:rsidRPr="004E7ABB">
        <w:rPr>
          <w:rFonts w:eastAsia="Segoe UI" w:cstheme="minorHAnsi"/>
        </w:rPr>
        <w:t>Skriv tre ting du har lært:</w:t>
      </w:r>
    </w:p>
    <w:p w14:paraId="1966B131" w14:textId="4F914FF9" w:rsidR="68E03089" w:rsidRPr="004E7ABB" w:rsidRDefault="00B92604" w:rsidP="68E03089">
      <w:pPr>
        <w:pStyle w:val="Listeavsnitt"/>
        <w:numPr>
          <w:ilvl w:val="0"/>
          <w:numId w:val="3"/>
        </w:numPr>
        <w:spacing w:after="0" w:line="300" w:lineRule="auto"/>
        <w:rPr>
          <w:rFonts w:cstheme="minorHAnsi"/>
        </w:rPr>
      </w:pPr>
      <w:r w:rsidRPr="004E7ABB">
        <w:rPr>
          <w:rFonts w:cstheme="minorHAnsi"/>
        </w:rPr>
        <w:fldChar w:fldCharType="begin">
          <w:ffData>
            <w:name w:val="Tekst16"/>
            <w:enabled/>
            <w:calcOnExit w:val="0"/>
            <w:textInput/>
          </w:ffData>
        </w:fldChar>
      </w:r>
      <w:bookmarkStart w:id="20" w:name="Tekst16"/>
      <w:r w:rsidRPr="004E7ABB">
        <w:rPr>
          <w:rFonts w:cstheme="minorHAnsi"/>
        </w:rPr>
        <w:instrText xml:space="preserve"> FORMTEXT </w:instrText>
      </w:r>
      <w:r w:rsidRPr="004E7ABB">
        <w:rPr>
          <w:rFonts w:cstheme="minorHAnsi"/>
        </w:rPr>
      </w:r>
      <w:r w:rsidRPr="004E7ABB">
        <w:rPr>
          <w:rFonts w:cstheme="minorHAnsi"/>
        </w:rPr>
        <w:fldChar w:fldCharType="separate"/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</w:rPr>
        <w:fldChar w:fldCharType="end"/>
      </w:r>
      <w:bookmarkEnd w:id="20"/>
    </w:p>
    <w:p w14:paraId="0455B156" w14:textId="5765BB26" w:rsidR="68E03089" w:rsidRPr="004E7ABB" w:rsidRDefault="00B92604" w:rsidP="68E03089">
      <w:pPr>
        <w:pStyle w:val="Listeavsnitt"/>
        <w:numPr>
          <w:ilvl w:val="0"/>
          <w:numId w:val="3"/>
        </w:numPr>
        <w:spacing w:after="0" w:line="300" w:lineRule="auto"/>
        <w:rPr>
          <w:rFonts w:cstheme="minorHAnsi"/>
        </w:rPr>
      </w:pPr>
      <w:r w:rsidRPr="004E7ABB">
        <w:rPr>
          <w:rFonts w:cstheme="minorHAnsi"/>
        </w:rPr>
        <w:fldChar w:fldCharType="begin">
          <w:ffData>
            <w:name w:val="Tekst17"/>
            <w:enabled/>
            <w:calcOnExit w:val="0"/>
            <w:textInput/>
          </w:ffData>
        </w:fldChar>
      </w:r>
      <w:bookmarkStart w:id="21" w:name="Tekst17"/>
      <w:r w:rsidRPr="004E7ABB">
        <w:rPr>
          <w:rFonts w:cstheme="minorHAnsi"/>
        </w:rPr>
        <w:instrText xml:space="preserve"> FORMTEXT </w:instrText>
      </w:r>
      <w:r w:rsidRPr="004E7ABB">
        <w:rPr>
          <w:rFonts w:cstheme="minorHAnsi"/>
        </w:rPr>
      </w:r>
      <w:r w:rsidRPr="004E7ABB">
        <w:rPr>
          <w:rFonts w:cstheme="minorHAnsi"/>
        </w:rPr>
        <w:fldChar w:fldCharType="separate"/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</w:rPr>
        <w:fldChar w:fldCharType="end"/>
      </w:r>
      <w:bookmarkEnd w:id="21"/>
    </w:p>
    <w:p w14:paraId="37D23B47" w14:textId="73BA8FC0" w:rsidR="001B7260" w:rsidRPr="004E7ABB" w:rsidRDefault="00B92604" w:rsidP="001B7260">
      <w:pPr>
        <w:pStyle w:val="Listeavsnitt"/>
        <w:numPr>
          <w:ilvl w:val="0"/>
          <w:numId w:val="3"/>
        </w:numPr>
        <w:spacing w:after="0" w:line="300" w:lineRule="auto"/>
        <w:rPr>
          <w:rFonts w:cstheme="minorHAnsi"/>
        </w:rPr>
      </w:pPr>
      <w:r w:rsidRPr="004E7ABB">
        <w:rPr>
          <w:rFonts w:cstheme="minorHAnsi"/>
        </w:rPr>
        <w:fldChar w:fldCharType="begin">
          <w:ffData>
            <w:name w:val="Tekst18"/>
            <w:enabled/>
            <w:calcOnExit w:val="0"/>
            <w:textInput/>
          </w:ffData>
        </w:fldChar>
      </w:r>
      <w:bookmarkStart w:id="22" w:name="Tekst18"/>
      <w:r w:rsidRPr="004E7ABB">
        <w:rPr>
          <w:rFonts w:cstheme="minorHAnsi"/>
        </w:rPr>
        <w:instrText xml:space="preserve"> FORMTEXT </w:instrText>
      </w:r>
      <w:r w:rsidRPr="004E7ABB">
        <w:rPr>
          <w:rFonts w:cstheme="minorHAnsi"/>
        </w:rPr>
      </w:r>
      <w:r w:rsidRPr="004E7ABB">
        <w:rPr>
          <w:rFonts w:cstheme="minorHAnsi"/>
        </w:rPr>
        <w:fldChar w:fldCharType="separate"/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</w:rPr>
        <w:fldChar w:fldCharType="end"/>
      </w:r>
      <w:bookmarkEnd w:id="22"/>
    </w:p>
    <w:p w14:paraId="165D0704" w14:textId="77777777" w:rsidR="00EC726D" w:rsidRDefault="00EC726D" w:rsidP="00EC726D"/>
    <w:p w14:paraId="32EC72A4" w14:textId="0817DBEF" w:rsidR="13CA040E" w:rsidRPr="001E2A8F" w:rsidRDefault="13CA040E" w:rsidP="00CE1A35">
      <w:pPr>
        <w:pStyle w:val="Overskrift3"/>
      </w:pPr>
      <w:bookmarkStart w:id="23" w:name="_Toc237872457"/>
      <w:r w:rsidRPr="001E2A8F">
        <w:t>Kva overraska meg?</w:t>
      </w:r>
      <w:bookmarkEnd w:id="23"/>
    </w:p>
    <w:p w14:paraId="68CEB528" w14:textId="383FB9E3" w:rsidR="68E03089" w:rsidRPr="001E2A8F" w:rsidRDefault="00A72E7F" w:rsidP="68E03089">
      <w:pPr>
        <w:spacing w:line="300" w:lineRule="auto"/>
        <w:rPr>
          <w:rFonts w:cstheme="minorHAnsi"/>
        </w:rPr>
      </w:pPr>
      <w:r w:rsidRPr="001E2A8F">
        <w:rPr>
          <w:rFonts w:cstheme="minorHAnsi"/>
        </w:rPr>
        <w:fldChar w:fldCharType="begin">
          <w:ffData>
            <w:name w:val="Tekst25"/>
            <w:enabled/>
            <w:calcOnExit w:val="0"/>
            <w:textInput/>
          </w:ffData>
        </w:fldChar>
      </w:r>
      <w:bookmarkStart w:id="24" w:name="Tekst25"/>
      <w:r w:rsidRPr="001E2A8F">
        <w:rPr>
          <w:rFonts w:cstheme="minorHAnsi"/>
        </w:rPr>
        <w:instrText xml:space="preserve"> FORMTEXT </w:instrText>
      </w:r>
      <w:r w:rsidRPr="001E2A8F">
        <w:rPr>
          <w:rFonts w:cstheme="minorHAnsi"/>
        </w:rPr>
      </w:r>
      <w:r w:rsidRPr="001E2A8F">
        <w:rPr>
          <w:rFonts w:cstheme="minorHAnsi"/>
        </w:rPr>
        <w:fldChar w:fldCharType="separate"/>
      </w:r>
      <w:r w:rsidRPr="001E2A8F">
        <w:rPr>
          <w:rFonts w:cstheme="minorHAnsi"/>
          <w:noProof/>
        </w:rPr>
        <w:t> </w:t>
      </w:r>
      <w:r w:rsidRPr="001E2A8F">
        <w:rPr>
          <w:rFonts w:cstheme="minorHAnsi"/>
          <w:noProof/>
        </w:rPr>
        <w:t> </w:t>
      </w:r>
      <w:r w:rsidRPr="001E2A8F">
        <w:rPr>
          <w:rFonts w:cstheme="minorHAnsi"/>
          <w:noProof/>
        </w:rPr>
        <w:t> </w:t>
      </w:r>
      <w:r w:rsidRPr="001E2A8F">
        <w:rPr>
          <w:rFonts w:cstheme="minorHAnsi"/>
          <w:noProof/>
        </w:rPr>
        <w:t> </w:t>
      </w:r>
      <w:r w:rsidRPr="001E2A8F">
        <w:rPr>
          <w:rFonts w:cstheme="minorHAnsi"/>
          <w:noProof/>
        </w:rPr>
        <w:t> </w:t>
      </w:r>
      <w:r w:rsidRPr="001E2A8F">
        <w:rPr>
          <w:rFonts w:cstheme="minorHAnsi"/>
        </w:rPr>
        <w:fldChar w:fldCharType="end"/>
      </w:r>
      <w:bookmarkEnd w:id="24"/>
    </w:p>
    <w:p w14:paraId="0F17E850" w14:textId="4224519A" w:rsidR="68E03089" w:rsidRPr="001E2A8F" w:rsidRDefault="68E03089" w:rsidP="68E03089">
      <w:pPr>
        <w:spacing w:line="300" w:lineRule="auto"/>
        <w:rPr>
          <w:rFonts w:cstheme="minorHAnsi"/>
        </w:rPr>
      </w:pPr>
    </w:p>
    <w:p w14:paraId="01586B17" w14:textId="3D6F4782" w:rsidR="13CA040E" w:rsidRPr="001E2A8F" w:rsidRDefault="13CA040E" w:rsidP="00CE1A35">
      <w:pPr>
        <w:pStyle w:val="Overskrift3"/>
        <w:rPr>
          <w:lang w:val="nb-NO"/>
        </w:rPr>
      </w:pPr>
      <w:bookmarkStart w:id="25" w:name="_Toc237872458"/>
      <w:r w:rsidRPr="001E2A8F">
        <w:rPr>
          <w:lang w:val="nb-NO"/>
        </w:rPr>
        <w:t>Yrke som kan passe for meg</w:t>
      </w:r>
      <w:bookmarkEnd w:id="25"/>
    </w:p>
    <w:p w14:paraId="22DCC03B" w14:textId="75633485" w:rsidR="13CA040E" w:rsidRPr="002E652A" w:rsidRDefault="13CA040E" w:rsidP="68E03089">
      <w:pPr>
        <w:spacing w:before="210" w:after="210" w:line="300" w:lineRule="auto"/>
        <w:rPr>
          <w:rFonts w:eastAsia="Segoe UI" w:cstheme="minorHAnsi"/>
          <w:lang w:val="nb-NO"/>
        </w:rPr>
      </w:pPr>
      <w:r w:rsidRPr="002E652A">
        <w:rPr>
          <w:rFonts w:eastAsia="Segoe UI" w:cstheme="minorHAnsi"/>
          <w:lang w:val="nb-NO"/>
        </w:rPr>
        <w:t>Skriv 1–2 yrke</w:t>
      </w:r>
      <w:r w:rsidR="001E2A8F" w:rsidRPr="002E652A">
        <w:rPr>
          <w:rFonts w:eastAsia="Segoe UI" w:cstheme="minorHAnsi"/>
          <w:lang w:val="nb-NO"/>
        </w:rPr>
        <w:t xml:space="preserve"> du tenker passar for deg</w:t>
      </w:r>
      <w:r w:rsidRPr="002E652A">
        <w:rPr>
          <w:rFonts w:eastAsia="Segoe UI" w:cstheme="minorHAnsi"/>
          <w:lang w:val="nb-NO"/>
        </w:rPr>
        <w:t>:</w:t>
      </w:r>
    </w:p>
    <w:p w14:paraId="17AC2CFE" w14:textId="12A4E69E" w:rsidR="001E2A8F" w:rsidRPr="002E652A" w:rsidRDefault="000F2B85" w:rsidP="000F2B85">
      <w:pPr>
        <w:spacing w:line="300" w:lineRule="auto"/>
        <w:rPr>
          <w:rFonts w:cstheme="minorHAnsi"/>
          <w:lang w:val="nb-NO"/>
        </w:rPr>
      </w:pPr>
      <w:r w:rsidRPr="002E652A">
        <w:rPr>
          <w:rFonts w:cstheme="minorHAnsi"/>
          <w:lang w:val="nb-NO"/>
        </w:rPr>
        <w:t xml:space="preserve">Yrke 1: </w:t>
      </w:r>
      <w:r w:rsidR="001E2A8F" w:rsidRPr="000F2B85">
        <w:rPr>
          <w:rFonts w:cstheme="minorHAnsi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1E2A8F" w:rsidRPr="002E652A">
        <w:rPr>
          <w:rFonts w:cstheme="minorHAnsi"/>
          <w:lang w:val="nb-NO"/>
        </w:rPr>
        <w:instrText xml:space="preserve"> FORMTEXT </w:instrText>
      </w:r>
      <w:r w:rsidR="001E2A8F" w:rsidRPr="000F2B85">
        <w:rPr>
          <w:rFonts w:cstheme="minorHAnsi"/>
        </w:rPr>
      </w:r>
      <w:r w:rsidR="001E2A8F" w:rsidRPr="000F2B85">
        <w:rPr>
          <w:rFonts w:cstheme="minorHAnsi"/>
        </w:rPr>
        <w:fldChar w:fldCharType="separate"/>
      </w:r>
      <w:r w:rsidR="001E2A8F" w:rsidRPr="001E2A8F">
        <w:rPr>
          <w:noProof/>
        </w:rPr>
        <w:t> </w:t>
      </w:r>
      <w:r w:rsidR="001E2A8F" w:rsidRPr="001E2A8F">
        <w:rPr>
          <w:noProof/>
        </w:rPr>
        <w:t> </w:t>
      </w:r>
      <w:r w:rsidR="001E2A8F" w:rsidRPr="001E2A8F">
        <w:rPr>
          <w:noProof/>
        </w:rPr>
        <w:t> </w:t>
      </w:r>
      <w:r w:rsidR="001E2A8F" w:rsidRPr="001E2A8F">
        <w:rPr>
          <w:noProof/>
        </w:rPr>
        <w:t> </w:t>
      </w:r>
      <w:r w:rsidR="001E2A8F" w:rsidRPr="001E2A8F">
        <w:rPr>
          <w:noProof/>
        </w:rPr>
        <w:t> </w:t>
      </w:r>
      <w:r w:rsidR="001E2A8F" w:rsidRPr="000F2B85">
        <w:rPr>
          <w:rFonts w:cstheme="minorHAnsi"/>
        </w:rPr>
        <w:fldChar w:fldCharType="end"/>
      </w:r>
    </w:p>
    <w:p w14:paraId="5CB48D76" w14:textId="64B63AD1" w:rsidR="000F2B85" w:rsidRPr="002E652A" w:rsidRDefault="000F2B85" w:rsidP="000F2B85">
      <w:pPr>
        <w:spacing w:line="300" w:lineRule="auto"/>
        <w:rPr>
          <w:rFonts w:cstheme="minorHAnsi"/>
          <w:lang w:val="nb-NO"/>
        </w:rPr>
      </w:pPr>
      <w:r w:rsidRPr="002E652A">
        <w:rPr>
          <w:rFonts w:cstheme="minorHAnsi"/>
          <w:lang w:val="nb-NO"/>
        </w:rPr>
        <w:t>Dette</w:t>
      </w:r>
      <w:r w:rsidR="00643352" w:rsidRPr="002E652A">
        <w:rPr>
          <w:rFonts w:cstheme="minorHAnsi"/>
          <w:lang w:val="nb-NO"/>
        </w:rPr>
        <w:t xml:space="preserve"> kan passe for meg fordi </w:t>
      </w:r>
      <w:r w:rsidRPr="002E652A">
        <w:rPr>
          <w:rFonts w:cstheme="minorHAnsi"/>
          <w:lang w:val="nb-NO"/>
        </w:rPr>
        <w:t>fordi..:</w:t>
      </w:r>
    </w:p>
    <w:p w14:paraId="0CD5CD0D" w14:textId="7B391995" w:rsidR="000F2B85" w:rsidRPr="002E652A" w:rsidRDefault="000F2B85" w:rsidP="000F2B85">
      <w:pPr>
        <w:spacing w:line="300" w:lineRule="auto"/>
        <w:rPr>
          <w:rFonts w:cstheme="minorHAnsi"/>
          <w:lang w:val="nb-NO"/>
        </w:rPr>
      </w:pPr>
    </w:p>
    <w:p w14:paraId="7FE72430" w14:textId="77777777" w:rsidR="00643352" w:rsidRPr="002E652A" w:rsidRDefault="000F2B85" w:rsidP="00643352">
      <w:pPr>
        <w:spacing w:line="300" w:lineRule="auto"/>
        <w:rPr>
          <w:rFonts w:cstheme="minorHAnsi"/>
          <w:lang w:val="nb-NO"/>
        </w:rPr>
      </w:pPr>
      <w:r w:rsidRPr="002E652A">
        <w:rPr>
          <w:rFonts w:cstheme="minorHAnsi"/>
          <w:lang w:val="nb-NO"/>
        </w:rPr>
        <w:t xml:space="preserve">Yrke 2: </w:t>
      </w:r>
      <w:r w:rsidR="001E2A8F" w:rsidRPr="001E2A8F">
        <w:rPr>
          <w:rFonts w:cstheme="minorHAnsi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="001E2A8F" w:rsidRPr="002E652A">
        <w:rPr>
          <w:rFonts w:cstheme="minorHAnsi"/>
          <w:lang w:val="nb-NO"/>
        </w:rPr>
        <w:instrText xml:space="preserve"> FORMTEXT </w:instrText>
      </w:r>
      <w:r w:rsidR="001E2A8F" w:rsidRPr="001E2A8F">
        <w:rPr>
          <w:rFonts w:cstheme="minorHAnsi"/>
        </w:rPr>
      </w:r>
      <w:r w:rsidR="001E2A8F" w:rsidRPr="001E2A8F">
        <w:rPr>
          <w:rFonts w:cstheme="minorHAnsi"/>
        </w:rPr>
        <w:fldChar w:fldCharType="separate"/>
      </w:r>
      <w:r w:rsidR="001E2A8F" w:rsidRPr="001E2A8F">
        <w:rPr>
          <w:rFonts w:cstheme="minorHAnsi"/>
          <w:noProof/>
        </w:rPr>
        <w:t> </w:t>
      </w:r>
      <w:r w:rsidR="001E2A8F" w:rsidRPr="001E2A8F">
        <w:rPr>
          <w:rFonts w:cstheme="minorHAnsi"/>
          <w:noProof/>
        </w:rPr>
        <w:t> </w:t>
      </w:r>
      <w:r w:rsidR="001E2A8F" w:rsidRPr="001E2A8F">
        <w:rPr>
          <w:rFonts w:cstheme="minorHAnsi"/>
          <w:noProof/>
        </w:rPr>
        <w:t> </w:t>
      </w:r>
      <w:r w:rsidR="001E2A8F" w:rsidRPr="001E2A8F">
        <w:rPr>
          <w:rFonts w:cstheme="minorHAnsi"/>
          <w:noProof/>
        </w:rPr>
        <w:t> </w:t>
      </w:r>
      <w:r w:rsidR="001E2A8F" w:rsidRPr="001E2A8F">
        <w:rPr>
          <w:rFonts w:cstheme="minorHAnsi"/>
          <w:noProof/>
        </w:rPr>
        <w:t> </w:t>
      </w:r>
      <w:r w:rsidR="001E2A8F" w:rsidRPr="001E2A8F">
        <w:rPr>
          <w:rFonts w:cstheme="minorHAnsi"/>
        </w:rPr>
        <w:fldChar w:fldCharType="end"/>
      </w:r>
    </w:p>
    <w:p w14:paraId="41DBA6E8" w14:textId="76E3D338" w:rsidR="68E03089" w:rsidRPr="00643352" w:rsidRDefault="00643352" w:rsidP="68E03089">
      <w:pPr>
        <w:spacing w:line="300" w:lineRule="auto"/>
        <w:rPr>
          <w:rFonts w:cstheme="minorHAnsi"/>
          <w:lang w:val="nb-NO"/>
        </w:rPr>
      </w:pPr>
      <w:r w:rsidRPr="00643352">
        <w:rPr>
          <w:rFonts w:cstheme="minorHAnsi"/>
          <w:lang w:val="nb-NO"/>
        </w:rPr>
        <w:t xml:space="preserve">Dette kan passe for meg </w:t>
      </w:r>
      <w:proofErr w:type="gramStart"/>
      <w:r w:rsidRPr="00643352">
        <w:rPr>
          <w:rFonts w:cstheme="minorHAnsi"/>
          <w:lang w:val="nb-NO"/>
        </w:rPr>
        <w:t>fordi..</w:t>
      </w:r>
      <w:proofErr w:type="gramEnd"/>
      <w:r w:rsidRPr="00643352">
        <w:rPr>
          <w:rFonts w:cstheme="minorHAnsi"/>
          <w:lang w:val="nb-NO"/>
        </w:rPr>
        <w:t xml:space="preserve">: </w:t>
      </w:r>
      <w:r w:rsidR="000B09BC">
        <w:rPr>
          <w:rFonts w:cstheme="minorHAnsi"/>
        </w:rPr>
        <w:fldChar w:fldCharType="begin">
          <w:ffData>
            <w:name w:val="Tekst26"/>
            <w:enabled/>
            <w:calcOnExit w:val="0"/>
            <w:textInput/>
          </w:ffData>
        </w:fldChar>
      </w:r>
      <w:bookmarkStart w:id="26" w:name="Tekst26"/>
      <w:r w:rsidR="000B09BC" w:rsidRPr="00643352">
        <w:rPr>
          <w:rFonts w:cstheme="minorHAnsi"/>
          <w:lang w:val="nb-NO"/>
        </w:rPr>
        <w:instrText xml:space="preserve"> FORMTEXT </w:instrText>
      </w:r>
      <w:r w:rsidR="000B09BC">
        <w:rPr>
          <w:rFonts w:cstheme="minorHAnsi"/>
        </w:rPr>
      </w:r>
      <w:r w:rsidR="000B09BC">
        <w:rPr>
          <w:rFonts w:cstheme="minorHAnsi"/>
        </w:rPr>
        <w:fldChar w:fldCharType="separate"/>
      </w:r>
      <w:r w:rsidR="000B09BC">
        <w:rPr>
          <w:rFonts w:cstheme="minorHAnsi"/>
          <w:noProof/>
        </w:rPr>
        <w:t> </w:t>
      </w:r>
      <w:r w:rsidR="000B09BC">
        <w:rPr>
          <w:rFonts w:cstheme="minorHAnsi"/>
          <w:noProof/>
        </w:rPr>
        <w:t> </w:t>
      </w:r>
      <w:r w:rsidR="000B09BC">
        <w:rPr>
          <w:rFonts w:cstheme="minorHAnsi"/>
          <w:noProof/>
        </w:rPr>
        <w:t> </w:t>
      </w:r>
      <w:r w:rsidR="000B09BC">
        <w:rPr>
          <w:rFonts w:cstheme="minorHAnsi"/>
          <w:noProof/>
        </w:rPr>
        <w:t> </w:t>
      </w:r>
      <w:r w:rsidR="000B09BC">
        <w:rPr>
          <w:rFonts w:cstheme="minorHAnsi"/>
          <w:noProof/>
        </w:rPr>
        <w:t> </w:t>
      </w:r>
      <w:r w:rsidR="000B09BC">
        <w:rPr>
          <w:rFonts w:cstheme="minorHAnsi"/>
        </w:rPr>
        <w:fldChar w:fldCharType="end"/>
      </w:r>
      <w:bookmarkEnd w:id="26"/>
    </w:p>
    <w:p w14:paraId="545003AF" w14:textId="41E9ED6B" w:rsidR="68E03089" w:rsidRPr="00643352" w:rsidRDefault="68E03089" w:rsidP="68E03089">
      <w:pPr>
        <w:spacing w:line="300" w:lineRule="auto"/>
        <w:rPr>
          <w:lang w:val="nb-NO"/>
        </w:rPr>
      </w:pPr>
    </w:p>
    <w:p w14:paraId="4B2B85CB" w14:textId="15198632" w:rsidR="13CA040E" w:rsidRDefault="13CA040E" w:rsidP="00CE1A35">
      <w:pPr>
        <w:pStyle w:val="Overskrift3"/>
      </w:pPr>
      <w:bookmarkStart w:id="27" w:name="_Toc237872459"/>
      <w:r w:rsidRPr="000B09BC">
        <w:t>Dette vil eg finne meir ut om</w:t>
      </w:r>
      <w:bookmarkEnd w:id="27"/>
    </w:p>
    <w:p w14:paraId="716ED4D3" w14:textId="5AC28B5E" w:rsidR="000B09BC" w:rsidRPr="000B09BC" w:rsidRDefault="000B09BC" w:rsidP="000B09BC">
      <w:r>
        <w:fldChar w:fldCharType="begin">
          <w:ffData>
            <w:name w:val="Tekst27"/>
            <w:enabled/>
            <w:calcOnExit w:val="0"/>
            <w:textInput/>
          </w:ffData>
        </w:fldChar>
      </w:r>
      <w:bookmarkStart w:id="28" w:name="Tekst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</w:p>
    <w:p w14:paraId="3C3F1708" w14:textId="6876A8D3" w:rsidR="68E03089" w:rsidRDefault="68E03089" w:rsidP="68E03089">
      <w:pPr>
        <w:spacing w:line="300" w:lineRule="auto"/>
        <w:rPr>
          <w:rFonts w:cstheme="minorHAnsi"/>
        </w:rPr>
      </w:pPr>
    </w:p>
    <w:p w14:paraId="5E2A743C" w14:textId="204DD9C1" w:rsidR="003E3346" w:rsidRDefault="003E3346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005686" w:themeColor="text2"/>
          <w:sz w:val="48"/>
          <w:szCs w:val="60"/>
        </w:rPr>
      </w:pPr>
    </w:p>
    <w:sectPr w:rsidR="003E3346" w:rsidSect="004375F2">
      <w:footerReference w:type="default" r:id="rId17"/>
      <w:pgSz w:w="11906" w:h="16838"/>
      <w:pgMar w:top="1440" w:right="1247" w:bottom="1440" w:left="1247" w:header="709" w:footer="91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31577" w14:textId="77777777" w:rsidR="005958F0" w:rsidRDefault="005958F0" w:rsidP="00907030">
      <w:r>
        <w:separator/>
      </w:r>
    </w:p>
  </w:endnote>
  <w:endnote w:type="continuationSeparator" w:id="0">
    <w:p w14:paraId="038BDF02" w14:textId="77777777" w:rsidR="005958F0" w:rsidRDefault="005958F0" w:rsidP="00907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552B" w14:textId="77777777" w:rsidR="00EA58D3" w:rsidRPr="00D93C0B" w:rsidRDefault="003A6039" w:rsidP="00907030">
    <w:pPr>
      <w:pStyle w:val="Bunntekst"/>
    </w:pPr>
    <w:r w:rsidRPr="00A65408">
      <w:rPr>
        <w:rStyle w:val="Bunntekst--sidetall"/>
        <w:noProof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6C6C4" wp14:editId="52D42638">
              <wp:simplePos x="0" y="0"/>
              <wp:positionH relativeFrom="column">
                <wp:posOffset>728</wp:posOffset>
              </wp:positionH>
              <wp:positionV relativeFrom="page">
                <wp:posOffset>10066802</wp:posOffset>
              </wp:positionV>
              <wp:extent cx="5965200" cy="0"/>
              <wp:effectExtent l="0" t="0" r="0" b="0"/>
              <wp:wrapNone/>
              <wp:docPr id="49" name="Linje i bunntekst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52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 w14:anchorId="2D62D437">
            <v:line id="Linje i bunntekst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alt="&quot;&quot;" o:spid="_x0000_s1026" strokecolor="#005686 [3215]" strokeweight=".25pt" from=".05pt,792.65pt" to="469.75pt,792.65pt" w14:anchorId="55CD93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">
              <v:stroke joinstyle="miter"/>
              <w10:wrap anchory="page"/>
            </v:line>
          </w:pict>
        </mc:Fallback>
      </mc:AlternateContent>
    </w:r>
    <w:r w:rsidR="00C769EE" w:rsidRPr="00A65408">
      <w:rPr>
        <w:rStyle w:val="Bunntekst--sidetall"/>
        <w:szCs w:val="20"/>
      </w:rPr>
      <w:fldChar w:fldCharType="begin"/>
    </w:r>
    <w:r w:rsidR="00C769EE" w:rsidRPr="00A65408">
      <w:rPr>
        <w:rStyle w:val="Bunntekst--sidetall"/>
        <w:szCs w:val="20"/>
      </w:rPr>
      <w:instrText xml:space="preserve"> PAGE   \* MERGEFORMAT </w:instrText>
    </w:r>
    <w:r w:rsidR="00C769EE" w:rsidRPr="00A65408">
      <w:rPr>
        <w:rStyle w:val="Bunntekst--sidetall"/>
        <w:szCs w:val="20"/>
      </w:rPr>
      <w:fldChar w:fldCharType="separate"/>
    </w:r>
    <w:r w:rsidR="00C769EE" w:rsidRPr="00A65408">
      <w:rPr>
        <w:rStyle w:val="Bunntekst--sidetall"/>
        <w:noProof/>
        <w:szCs w:val="20"/>
      </w:rPr>
      <w:t>2</w:t>
    </w:r>
    <w:r w:rsidR="00C769EE" w:rsidRPr="00A65408">
      <w:rPr>
        <w:rStyle w:val="Bunntekst--sidetall"/>
        <w:szCs w:val="20"/>
      </w:rPr>
      <w:fldChar w:fldCharType="end"/>
    </w:r>
    <w:r w:rsidR="00826F00" w:rsidRPr="00D93C0B">
      <w:t xml:space="preserve"> </w:t>
    </w:r>
    <w:r w:rsidR="00826F00" w:rsidRPr="00D93C0B">
      <w:tab/>
    </w:r>
    <w:r w:rsidR="00D93C0B">
      <w:tab/>
    </w:r>
    <w:r w:rsidR="00D93C0B">
      <w:tab/>
    </w:r>
    <w:r w:rsidR="001102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EE03A" w14:textId="77777777" w:rsidR="005958F0" w:rsidRDefault="005958F0" w:rsidP="00907030">
      <w:r>
        <w:separator/>
      </w:r>
    </w:p>
  </w:footnote>
  <w:footnote w:type="continuationSeparator" w:id="0">
    <w:p w14:paraId="698E143E" w14:textId="77777777" w:rsidR="005958F0" w:rsidRDefault="005958F0" w:rsidP="00907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B2A21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4290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76ED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E627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A8BB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D41F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12AB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60DD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DED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5012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22309D"/>
    <w:multiLevelType w:val="hybridMultilevel"/>
    <w:tmpl w:val="847C100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06E9C"/>
    <w:multiLevelType w:val="hybridMultilevel"/>
    <w:tmpl w:val="FFFFFFFF"/>
    <w:lvl w:ilvl="0" w:tplc="B4440E9E">
      <w:start w:val="1"/>
      <w:numFmt w:val="decimal"/>
      <w:lvlText w:val="%1."/>
      <w:lvlJc w:val="left"/>
      <w:pPr>
        <w:ind w:left="720" w:hanging="360"/>
      </w:pPr>
    </w:lvl>
    <w:lvl w:ilvl="1" w:tplc="3C342138">
      <w:start w:val="1"/>
      <w:numFmt w:val="lowerLetter"/>
      <w:lvlText w:val="%2."/>
      <w:lvlJc w:val="left"/>
      <w:pPr>
        <w:ind w:left="1440" w:hanging="360"/>
      </w:pPr>
    </w:lvl>
    <w:lvl w:ilvl="2" w:tplc="DE06311A">
      <w:start w:val="1"/>
      <w:numFmt w:val="lowerRoman"/>
      <w:lvlText w:val="%3."/>
      <w:lvlJc w:val="right"/>
      <w:pPr>
        <w:ind w:left="2160" w:hanging="180"/>
      </w:pPr>
    </w:lvl>
    <w:lvl w:ilvl="3" w:tplc="3396757C">
      <w:start w:val="1"/>
      <w:numFmt w:val="decimal"/>
      <w:lvlText w:val="%4."/>
      <w:lvlJc w:val="left"/>
      <w:pPr>
        <w:ind w:left="2880" w:hanging="360"/>
      </w:pPr>
    </w:lvl>
    <w:lvl w:ilvl="4" w:tplc="9B965534">
      <w:start w:val="1"/>
      <w:numFmt w:val="lowerLetter"/>
      <w:lvlText w:val="%5."/>
      <w:lvlJc w:val="left"/>
      <w:pPr>
        <w:ind w:left="3600" w:hanging="360"/>
      </w:pPr>
    </w:lvl>
    <w:lvl w:ilvl="5" w:tplc="09A0A64A">
      <w:start w:val="1"/>
      <w:numFmt w:val="lowerRoman"/>
      <w:lvlText w:val="%6."/>
      <w:lvlJc w:val="right"/>
      <w:pPr>
        <w:ind w:left="4320" w:hanging="180"/>
      </w:pPr>
    </w:lvl>
    <w:lvl w:ilvl="6" w:tplc="EA5ED0C6">
      <w:start w:val="1"/>
      <w:numFmt w:val="decimal"/>
      <w:lvlText w:val="%7."/>
      <w:lvlJc w:val="left"/>
      <w:pPr>
        <w:ind w:left="5040" w:hanging="360"/>
      </w:pPr>
    </w:lvl>
    <w:lvl w:ilvl="7" w:tplc="C582AE34">
      <w:start w:val="1"/>
      <w:numFmt w:val="lowerLetter"/>
      <w:lvlText w:val="%8."/>
      <w:lvlJc w:val="left"/>
      <w:pPr>
        <w:ind w:left="5760" w:hanging="360"/>
      </w:pPr>
    </w:lvl>
    <w:lvl w:ilvl="8" w:tplc="7E0ACFD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67542"/>
    <w:multiLevelType w:val="hybridMultilevel"/>
    <w:tmpl w:val="0C929C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A3F8E"/>
    <w:multiLevelType w:val="hybridMultilevel"/>
    <w:tmpl w:val="EB9AFB6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0347F"/>
    <w:multiLevelType w:val="hybridMultilevel"/>
    <w:tmpl w:val="4B80FC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41E9C"/>
    <w:multiLevelType w:val="hybridMultilevel"/>
    <w:tmpl w:val="5F164AA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72610"/>
    <w:multiLevelType w:val="hybridMultilevel"/>
    <w:tmpl w:val="12EE9614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C8FF2"/>
    <w:multiLevelType w:val="hybridMultilevel"/>
    <w:tmpl w:val="FFFFFFFF"/>
    <w:lvl w:ilvl="0" w:tplc="40CEB4A8">
      <w:start w:val="1"/>
      <w:numFmt w:val="decimal"/>
      <w:lvlText w:val="%1."/>
      <w:lvlJc w:val="left"/>
      <w:pPr>
        <w:ind w:left="720" w:hanging="360"/>
      </w:pPr>
    </w:lvl>
    <w:lvl w:ilvl="1" w:tplc="279CE236">
      <w:start w:val="1"/>
      <w:numFmt w:val="lowerLetter"/>
      <w:lvlText w:val="%2."/>
      <w:lvlJc w:val="left"/>
      <w:pPr>
        <w:ind w:left="1440" w:hanging="360"/>
      </w:pPr>
    </w:lvl>
    <w:lvl w:ilvl="2" w:tplc="DFECF2FC">
      <w:start w:val="1"/>
      <w:numFmt w:val="lowerRoman"/>
      <w:lvlText w:val="%3."/>
      <w:lvlJc w:val="right"/>
      <w:pPr>
        <w:ind w:left="2160" w:hanging="180"/>
      </w:pPr>
    </w:lvl>
    <w:lvl w:ilvl="3" w:tplc="3A0C5232">
      <w:start w:val="1"/>
      <w:numFmt w:val="decimal"/>
      <w:lvlText w:val="%4."/>
      <w:lvlJc w:val="left"/>
      <w:pPr>
        <w:ind w:left="2880" w:hanging="360"/>
      </w:pPr>
    </w:lvl>
    <w:lvl w:ilvl="4" w:tplc="D9B8E9EE">
      <w:start w:val="1"/>
      <w:numFmt w:val="lowerLetter"/>
      <w:lvlText w:val="%5."/>
      <w:lvlJc w:val="left"/>
      <w:pPr>
        <w:ind w:left="3600" w:hanging="360"/>
      </w:pPr>
    </w:lvl>
    <w:lvl w:ilvl="5" w:tplc="E78C85B4">
      <w:start w:val="1"/>
      <w:numFmt w:val="lowerRoman"/>
      <w:lvlText w:val="%6."/>
      <w:lvlJc w:val="right"/>
      <w:pPr>
        <w:ind w:left="4320" w:hanging="180"/>
      </w:pPr>
    </w:lvl>
    <w:lvl w:ilvl="6" w:tplc="E44E08C8">
      <w:start w:val="1"/>
      <w:numFmt w:val="decimal"/>
      <w:lvlText w:val="%7."/>
      <w:lvlJc w:val="left"/>
      <w:pPr>
        <w:ind w:left="5040" w:hanging="360"/>
      </w:pPr>
    </w:lvl>
    <w:lvl w:ilvl="7" w:tplc="196465F8">
      <w:start w:val="1"/>
      <w:numFmt w:val="lowerLetter"/>
      <w:lvlText w:val="%8."/>
      <w:lvlJc w:val="left"/>
      <w:pPr>
        <w:ind w:left="5760" w:hanging="360"/>
      </w:pPr>
    </w:lvl>
    <w:lvl w:ilvl="8" w:tplc="7244282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305C9A"/>
    <w:multiLevelType w:val="hybridMultilevel"/>
    <w:tmpl w:val="0C929C04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21D85"/>
    <w:multiLevelType w:val="hybridMultilevel"/>
    <w:tmpl w:val="0C929C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E67EA"/>
    <w:multiLevelType w:val="hybridMultilevel"/>
    <w:tmpl w:val="0C929C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B425B"/>
    <w:multiLevelType w:val="hybridMultilevel"/>
    <w:tmpl w:val="0C929C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016CE"/>
    <w:multiLevelType w:val="hybridMultilevel"/>
    <w:tmpl w:val="0C929C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B4774"/>
    <w:multiLevelType w:val="hybridMultilevel"/>
    <w:tmpl w:val="0C929C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032338"/>
    <w:multiLevelType w:val="hybridMultilevel"/>
    <w:tmpl w:val="94EC94A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5C12C2"/>
    <w:multiLevelType w:val="hybridMultilevel"/>
    <w:tmpl w:val="435ECB9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82CDA"/>
    <w:multiLevelType w:val="hybridMultilevel"/>
    <w:tmpl w:val="9E3C09D6"/>
    <w:lvl w:ilvl="0" w:tplc="041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956FA8"/>
    <w:multiLevelType w:val="hybridMultilevel"/>
    <w:tmpl w:val="FFFFFFFF"/>
    <w:lvl w:ilvl="0" w:tplc="E4485F54">
      <w:start w:val="1"/>
      <w:numFmt w:val="decimal"/>
      <w:lvlText w:val="%1."/>
      <w:lvlJc w:val="left"/>
      <w:pPr>
        <w:ind w:left="720" w:hanging="360"/>
      </w:pPr>
    </w:lvl>
    <w:lvl w:ilvl="1" w:tplc="A9301B94">
      <w:start w:val="1"/>
      <w:numFmt w:val="lowerLetter"/>
      <w:lvlText w:val="%2."/>
      <w:lvlJc w:val="left"/>
      <w:pPr>
        <w:ind w:left="1440" w:hanging="360"/>
      </w:pPr>
    </w:lvl>
    <w:lvl w:ilvl="2" w:tplc="49C459D4">
      <w:start w:val="1"/>
      <w:numFmt w:val="lowerRoman"/>
      <w:lvlText w:val="%3."/>
      <w:lvlJc w:val="right"/>
      <w:pPr>
        <w:ind w:left="2160" w:hanging="180"/>
      </w:pPr>
    </w:lvl>
    <w:lvl w:ilvl="3" w:tplc="A00445AC">
      <w:start w:val="1"/>
      <w:numFmt w:val="decimal"/>
      <w:lvlText w:val="%4."/>
      <w:lvlJc w:val="left"/>
      <w:pPr>
        <w:ind w:left="2880" w:hanging="360"/>
      </w:pPr>
    </w:lvl>
    <w:lvl w:ilvl="4" w:tplc="2DEC08C4">
      <w:start w:val="1"/>
      <w:numFmt w:val="lowerLetter"/>
      <w:lvlText w:val="%5."/>
      <w:lvlJc w:val="left"/>
      <w:pPr>
        <w:ind w:left="3600" w:hanging="360"/>
      </w:pPr>
    </w:lvl>
    <w:lvl w:ilvl="5" w:tplc="9760E498">
      <w:start w:val="1"/>
      <w:numFmt w:val="lowerRoman"/>
      <w:lvlText w:val="%6."/>
      <w:lvlJc w:val="right"/>
      <w:pPr>
        <w:ind w:left="4320" w:hanging="180"/>
      </w:pPr>
    </w:lvl>
    <w:lvl w:ilvl="6" w:tplc="3F4226AE">
      <w:start w:val="1"/>
      <w:numFmt w:val="decimal"/>
      <w:lvlText w:val="%7."/>
      <w:lvlJc w:val="left"/>
      <w:pPr>
        <w:ind w:left="5040" w:hanging="360"/>
      </w:pPr>
    </w:lvl>
    <w:lvl w:ilvl="7" w:tplc="2848B2E8">
      <w:start w:val="1"/>
      <w:numFmt w:val="lowerLetter"/>
      <w:lvlText w:val="%8."/>
      <w:lvlJc w:val="left"/>
      <w:pPr>
        <w:ind w:left="5760" w:hanging="360"/>
      </w:pPr>
    </w:lvl>
    <w:lvl w:ilvl="8" w:tplc="243C706C">
      <w:start w:val="1"/>
      <w:numFmt w:val="lowerRoman"/>
      <w:lvlText w:val="%9."/>
      <w:lvlJc w:val="right"/>
      <w:pPr>
        <w:ind w:left="6480" w:hanging="180"/>
      </w:pPr>
    </w:lvl>
  </w:abstractNum>
  <w:num w:numId="1" w16cid:durableId="713694362">
    <w:abstractNumId w:val="11"/>
  </w:num>
  <w:num w:numId="2" w16cid:durableId="1386445211">
    <w:abstractNumId w:val="17"/>
  </w:num>
  <w:num w:numId="3" w16cid:durableId="530262636">
    <w:abstractNumId w:val="27"/>
  </w:num>
  <w:num w:numId="4" w16cid:durableId="141235180">
    <w:abstractNumId w:val="8"/>
  </w:num>
  <w:num w:numId="5" w16cid:durableId="819690274">
    <w:abstractNumId w:val="3"/>
  </w:num>
  <w:num w:numId="6" w16cid:durableId="2000495408">
    <w:abstractNumId w:val="2"/>
  </w:num>
  <w:num w:numId="7" w16cid:durableId="1159079674">
    <w:abstractNumId w:val="1"/>
  </w:num>
  <w:num w:numId="8" w16cid:durableId="2036030148">
    <w:abstractNumId w:val="0"/>
  </w:num>
  <w:num w:numId="9" w16cid:durableId="513613980">
    <w:abstractNumId w:val="9"/>
  </w:num>
  <w:num w:numId="10" w16cid:durableId="1212032715">
    <w:abstractNumId w:val="7"/>
  </w:num>
  <w:num w:numId="11" w16cid:durableId="1564678006">
    <w:abstractNumId w:val="6"/>
  </w:num>
  <w:num w:numId="12" w16cid:durableId="2038962780">
    <w:abstractNumId w:val="5"/>
  </w:num>
  <w:num w:numId="13" w16cid:durableId="829757410">
    <w:abstractNumId w:val="4"/>
  </w:num>
  <w:num w:numId="14" w16cid:durableId="2061243654">
    <w:abstractNumId w:val="14"/>
  </w:num>
  <w:num w:numId="15" w16cid:durableId="353769571">
    <w:abstractNumId w:val="26"/>
  </w:num>
  <w:num w:numId="16" w16cid:durableId="1876699900">
    <w:abstractNumId w:val="15"/>
  </w:num>
  <w:num w:numId="17" w16cid:durableId="871459506">
    <w:abstractNumId w:val="13"/>
  </w:num>
  <w:num w:numId="18" w16cid:durableId="1790314816">
    <w:abstractNumId w:val="16"/>
  </w:num>
  <w:num w:numId="19" w16cid:durableId="408164127">
    <w:abstractNumId w:val="10"/>
  </w:num>
  <w:num w:numId="20" w16cid:durableId="464784057">
    <w:abstractNumId w:val="18"/>
  </w:num>
  <w:num w:numId="21" w16cid:durableId="1030302747">
    <w:abstractNumId w:val="24"/>
  </w:num>
  <w:num w:numId="22" w16cid:durableId="1738629201">
    <w:abstractNumId w:val="23"/>
  </w:num>
  <w:num w:numId="23" w16cid:durableId="1926500593">
    <w:abstractNumId w:val="25"/>
  </w:num>
  <w:num w:numId="24" w16cid:durableId="738945211">
    <w:abstractNumId w:val="12"/>
  </w:num>
  <w:num w:numId="25" w16cid:durableId="1458522013">
    <w:abstractNumId w:val="20"/>
  </w:num>
  <w:num w:numId="26" w16cid:durableId="991906336">
    <w:abstractNumId w:val="19"/>
  </w:num>
  <w:num w:numId="27" w16cid:durableId="1566528333">
    <w:abstractNumId w:val="21"/>
  </w:num>
  <w:num w:numId="28" w16cid:durableId="3819101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09"/>
    <w:rsid w:val="00000FD9"/>
    <w:rsid w:val="000051F5"/>
    <w:rsid w:val="00027A08"/>
    <w:rsid w:val="00031DA7"/>
    <w:rsid w:val="000357D9"/>
    <w:rsid w:val="000366F9"/>
    <w:rsid w:val="0007547C"/>
    <w:rsid w:val="000B09BC"/>
    <w:rsid w:val="000B7DFA"/>
    <w:rsid w:val="000C4DFC"/>
    <w:rsid w:val="000D1887"/>
    <w:rsid w:val="000D7551"/>
    <w:rsid w:val="000F2B85"/>
    <w:rsid w:val="0010764F"/>
    <w:rsid w:val="00107F3F"/>
    <w:rsid w:val="001102A5"/>
    <w:rsid w:val="00114D42"/>
    <w:rsid w:val="00115504"/>
    <w:rsid w:val="001242A2"/>
    <w:rsid w:val="00146D8F"/>
    <w:rsid w:val="00177059"/>
    <w:rsid w:val="00190D65"/>
    <w:rsid w:val="001B58C4"/>
    <w:rsid w:val="001B7260"/>
    <w:rsid w:val="001C05FB"/>
    <w:rsid w:val="001D2BD2"/>
    <w:rsid w:val="001E1317"/>
    <w:rsid w:val="001E2A8F"/>
    <w:rsid w:val="001F3838"/>
    <w:rsid w:val="001F5A93"/>
    <w:rsid w:val="0020714E"/>
    <w:rsid w:val="00217CBB"/>
    <w:rsid w:val="0022783B"/>
    <w:rsid w:val="00236F49"/>
    <w:rsid w:val="00243AAB"/>
    <w:rsid w:val="00284A54"/>
    <w:rsid w:val="002A4814"/>
    <w:rsid w:val="002A6D23"/>
    <w:rsid w:val="002A7C0D"/>
    <w:rsid w:val="002B4A2D"/>
    <w:rsid w:val="002B6B1A"/>
    <w:rsid w:val="002C3327"/>
    <w:rsid w:val="002D31C4"/>
    <w:rsid w:val="002D5E50"/>
    <w:rsid w:val="002D6091"/>
    <w:rsid w:val="002E4542"/>
    <w:rsid w:val="002E53C4"/>
    <w:rsid w:val="002E652A"/>
    <w:rsid w:val="0030096F"/>
    <w:rsid w:val="0030483A"/>
    <w:rsid w:val="0032701F"/>
    <w:rsid w:val="003347DF"/>
    <w:rsid w:val="003417CE"/>
    <w:rsid w:val="003431CD"/>
    <w:rsid w:val="003511BE"/>
    <w:rsid w:val="00367720"/>
    <w:rsid w:val="00396586"/>
    <w:rsid w:val="003A6039"/>
    <w:rsid w:val="003A6202"/>
    <w:rsid w:val="003C01D6"/>
    <w:rsid w:val="003D340C"/>
    <w:rsid w:val="003E19A0"/>
    <w:rsid w:val="003E3346"/>
    <w:rsid w:val="003F0492"/>
    <w:rsid w:val="003F5B80"/>
    <w:rsid w:val="004003D3"/>
    <w:rsid w:val="00416837"/>
    <w:rsid w:val="004375F2"/>
    <w:rsid w:val="00441DEC"/>
    <w:rsid w:val="00444B5C"/>
    <w:rsid w:val="00445C48"/>
    <w:rsid w:val="00450CFB"/>
    <w:rsid w:val="00452360"/>
    <w:rsid w:val="00455C41"/>
    <w:rsid w:val="00461AE2"/>
    <w:rsid w:val="00466686"/>
    <w:rsid w:val="004703DD"/>
    <w:rsid w:val="004847C0"/>
    <w:rsid w:val="004964BB"/>
    <w:rsid w:val="004E4BAA"/>
    <w:rsid w:val="004E7ABB"/>
    <w:rsid w:val="004F2309"/>
    <w:rsid w:val="004F2331"/>
    <w:rsid w:val="0050530B"/>
    <w:rsid w:val="00513278"/>
    <w:rsid w:val="00535791"/>
    <w:rsid w:val="0054402B"/>
    <w:rsid w:val="00576636"/>
    <w:rsid w:val="005958F0"/>
    <w:rsid w:val="005B4697"/>
    <w:rsid w:val="005C4BD0"/>
    <w:rsid w:val="005F2A2A"/>
    <w:rsid w:val="00612478"/>
    <w:rsid w:val="006177B3"/>
    <w:rsid w:val="006230DF"/>
    <w:rsid w:val="00643352"/>
    <w:rsid w:val="0064400D"/>
    <w:rsid w:val="00653728"/>
    <w:rsid w:val="00654ECC"/>
    <w:rsid w:val="006A0498"/>
    <w:rsid w:val="006A2605"/>
    <w:rsid w:val="006A3B0E"/>
    <w:rsid w:val="006C32FF"/>
    <w:rsid w:val="006C63E7"/>
    <w:rsid w:val="006D30F4"/>
    <w:rsid w:val="007016E1"/>
    <w:rsid w:val="0070310C"/>
    <w:rsid w:val="007077F7"/>
    <w:rsid w:val="00734055"/>
    <w:rsid w:val="007575E7"/>
    <w:rsid w:val="00760C61"/>
    <w:rsid w:val="0077537C"/>
    <w:rsid w:val="007755B3"/>
    <w:rsid w:val="00783B47"/>
    <w:rsid w:val="007D4BA5"/>
    <w:rsid w:val="007D5170"/>
    <w:rsid w:val="007D6184"/>
    <w:rsid w:val="007F0882"/>
    <w:rsid w:val="007F3AC2"/>
    <w:rsid w:val="00801897"/>
    <w:rsid w:val="0081642F"/>
    <w:rsid w:val="008202E3"/>
    <w:rsid w:val="00826F00"/>
    <w:rsid w:val="0086738A"/>
    <w:rsid w:val="0088025B"/>
    <w:rsid w:val="0088775F"/>
    <w:rsid w:val="0089046E"/>
    <w:rsid w:val="008A39DC"/>
    <w:rsid w:val="008D484C"/>
    <w:rsid w:val="008D4FE1"/>
    <w:rsid w:val="008D516C"/>
    <w:rsid w:val="008D5CA3"/>
    <w:rsid w:val="008D691C"/>
    <w:rsid w:val="008D7798"/>
    <w:rsid w:val="008D7EB0"/>
    <w:rsid w:val="008F61D7"/>
    <w:rsid w:val="00907030"/>
    <w:rsid w:val="00910B17"/>
    <w:rsid w:val="00915A8F"/>
    <w:rsid w:val="00915ED9"/>
    <w:rsid w:val="00925A6D"/>
    <w:rsid w:val="0094765C"/>
    <w:rsid w:val="009664E5"/>
    <w:rsid w:val="0097084B"/>
    <w:rsid w:val="00987211"/>
    <w:rsid w:val="00993B93"/>
    <w:rsid w:val="009A69DE"/>
    <w:rsid w:val="009B0043"/>
    <w:rsid w:val="009B5EA4"/>
    <w:rsid w:val="009F5A24"/>
    <w:rsid w:val="00A00479"/>
    <w:rsid w:val="00A24140"/>
    <w:rsid w:val="00A65408"/>
    <w:rsid w:val="00A72E7F"/>
    <w:rsid w:val="00A7510B"/>
    <w:rsid w:val="00A765C3"/>
    <w:rsid w:val="00AC080D"/>
    <w:rsid w:val="00AE4E79"/>
    <w:rsid w:val="00AF6388"/>
    <w:rsid w:val="00B4452E"/>
    <w:rsid w:val="00B53FEA"/>
    <w:rsid w:val="00B5603E"/>
    <w:rsid w:val="00B76A7A"/>
    <w:rsid w:val="00B76E4B"/>
    <w:rsid w:val="00B8316C"/>
    <w:rsid w:val="00B84E54"/>
    <w:rsid w:val="00B92604"/>
    <w:rsid w:val="00BB5322"/>
    <w:rsid w:val="00BB7454"/>
    <w:rsid w:val="00BC1058"/>
    <w:rsid w:val="00BE6021"/>
    <w:rsid w:val="00C016A0"/>
    <w:rsid w:val="00C05413"/>
    <w:rsid w:val="00C111A1"/>
    <w:rsid w:val="00C140CB"/>
    <w:rsid w:val="00C17BAC"/>
    <w:rsid w:val="00C3115C"/>
    <w:rsid w:val="00C41BC6"/>
    <w:rsid w:val="00C41C63"/>
    <w:rsid w:val="00C769EE"/>
    <w:rsid w:val="00C835F7"/>
    <w:rsid w:val="00C86A5F"/>
    <w:rsid w:val="00CA048F"/>
    <w:rsid w:val="00CA5C5C"/>
    <w:rsid w:val="00CB0EBC"/>
    <w:rsid w:val="00CE1A35"/>
    <w:rsid w:val="00CE414B"/>
    <w:rsid w:val="00D0767E"/>
    <w:rsid w:val="00D421A1"/>
    <w:rsid w:val="00D42E69"/>
    <w:rsid w:val="00D72D77"/>
    <w:rsid w:val="00D740DC"/>
    <w:rsid w:val="00D80253"/>
    <w:rsid w:val="00D87BD3"/>
    <w:rsid w:val="00D93C0B"/>
    <w:rsid w:val="00D95664"/>
    <w:rsid w:val="00DA03A9"/>
    <w:rsid w:val="00DA03C7"/>
    <w:rsid w:val="00DC1D8B"/>
    <w:rsid w:val="00DC7431"/>
    <w:rsid w:val="00DD3722"/>
    <w:rsid w:val="00E05CE0"/>
    <w:rsid w:val="00E062CF"/>
    <w:rsid w:val="00E11CE1"/>
    <w:rsid w:val="00E3116B"/>
    <w:rsid w:val="00E41BBA"/>
    <w:rsid w:val="00E600CA"/>
    <w:rsid w:val="00E60C59"/>
    <w:rsid w:val="00E62227"/>
    <w:rsid w:val="00E63D04"/>
    <w:rsid w:val="00E72456"/>
    <w:rsid w:val="00E757EF"/>
    <w:rsid w:val="00E801FE"/>
    <w:rsid w:val="00E822ED"/>
    <w:rsid w:val="00E87EA1"/>
    <w:rsid w:val="00E93D5A"/>
    <w:rsid w:val="00E9719F"/>
    <w:rsid w:val="00EA58D3"/>
    <w:rsid w:val="00EC4ADD"/>
    <w:rsid w:val="00EC5816"/>
    <w:rsid w:val="00EC726D"/>
    <w:rsid w:val="00EC74AF"/>
    <w:rsid w:val="00ED1313"/>
    <w:rsid w:val="00ED4488"/>
    <w:rsid w:val="00ED6E90"/>
    <w:rsid w:val="00EE2AE3"/>
    <w:rsid w:val="00EE2F09"/>
    <w:rsid w:val="00EF3C73"/>
    <w:rsid w:val="00F01936"/>
    <w:rsid w:val="00F060C1"/>
    <w:rsid w:val="00F078D2"/>
    <w:rsid w:val="00F24F6B"/>
    <w:rsid w:val="00F34D83"/>
    <w:rsid w:val="00F53DE8"/>
    <w:rsid w:val="00F54F42"/>
    <w:rsid w:val="00F60168"/>
    <w:rsid w:val="00F67E3F"/>
    <w:rsid w:val="00F713E3"/>
    <w:rsid w:val="00F84D37"/>
    <w:rsid w:val="00F87CBD"/>
    <w:rsid w:val="00FB0F3E"/>
    <w:rsid w:val="00FC03B3"/>
    <w:rsid w:val="00FC098F"/>
    <w:rsid w:val="00FC34FA"/>
    <w:rsid w:val="00FC52CC"/>
    <w:rsid w:val="00FD0DA5"/>
    <w:rsid w:val="00FE0B01"/>
    <w:rsid w:val="065969B3"/>
    <w:rsid w:val="068CF916"/>
    <w:rsid w:val="0748C775"/>
    <w:rsid w:val="0F27A2A2"/>
    <w:rsid w:val="13CA040E"/>
    <w:rsid w:val="1B77E2D2"/>
    <w:rsid w:val="1CA0748B"/>
    <w:rsid w:val="2623E4B4"/>
    <w:rsid w:val="28D1EE09"/>
    <w:rsid w:val="36567A49"/>
    <w:rsid w:val="38197BB0"/>
    <w:rsid w:val="39DFFAEA"/>
    <w:rsid w:val="4029E1EB"/>
    <w:rsid w:val="4824792B"/>
    <w:rsid w:val="58484796"/>
    <w:rsid w:val="65329E1B"/>
    <w:rsid w:val="68E03089"/>
    <w:rsid w:val="723C3828"/>
    <w:rsid w:val="7732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45A9F"/>
  <w15:chartTrackingRefBased/>
  <w15:docId w15:val="{8C2A3AF4-096C-4DF7-8DAD-DBD60E7E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nn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686"/>
    <w:pPr>
      <w:spacing w:after="0" w:line="240" w:lineRule="auto"/>
    </w:pPr>
    <w:rPr>
      <w:kern w:val="16"/>
      <w:sz w:val="21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0D65"/>
    <w:pPr>
      <w:keepNext/>
      <w:keepLines/>
      <w:spacing w:before="300" w:after="74" w:line="192" w:lineRule="auto"/>
      <w:outlineLvl w:val="0"/>
    </w:pPr>
    <w:rPr>
      <w:rFonts w:ascii="Poppins SemiBold" w:eastAsiaTheme="majorEastAsia" w:hAnsi="Poppins SemiBold" w:cs="Poppins SemiBold"/>
      <w:color w:val="005686" w:themeColor="text2"/>
      <w:sz w:val="68"/>
      <w:szCs w:val="6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24F6B"/>
    <w:pPr>
      <w:keepNext/>
      <w:keepLines/>
      <w:spacing w:before="400" w:after="44" w:line="216" w:lineRule="auto"/>
      <w:outlineLvl w:val="1"/>
    </w:pPr>
    <w:rPr>
      <w:rFonts w:asciiTheme="majorHAnsi" w:eastAsiaTheme="majorEastAsia" w:hAnsiTheme="majorHAnsi" w:cstheme="majorBidi"/>
      <w:b/>
      <w:bCs/>
      <w:color w:val="005686" w:themeColor="text2"/>
      <w:sz w:val="48"/>
      <w:szCs w:val="60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D3722"/>
    <w:pPr>
      <w:keepNext/>
      <w:keepLines/>
      <w:spacing w:before="384" w:after="80" w:line="216" w:lineRule="auto"/>
      <w:outlineLvl w:val="2"/>
    </w:pPr>
    <w:rPr>
      <w:rFonts w:asciiTheme="majorHAnsi" w:eastAsiaTheme="majorEastAsia" w:hAnsiTheme="majorHAnsi" w:cstheme="majorBidi"/>
      <w:b/>
      <w:bCs/>
      <w:color w:val="005686" w:themeColor="text2"/>
      <w:sz w:val="36"/>
      <w:szCs w:val="3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9F5A24"/>
    <w:pPr>
      <w:keepNext/>
      <w:keepLines/>
      <w:spacing w:before="370" w:after="100" w:line="216" w:lineRule="auto"/>
      <w:outlineLvl w:val="3"/>
    </w:pPr>
    <w:rPr>
      <w:rFonts w:asciiTheme="majorHAnsi" w:eastAsiaTheme="majorEastAsia" w:hAnsiTheme="majorHAnsi" w:cstheme="majorBidi"/>
      <w:b/>
      <w:bCs/>
      <w:color w:val="005686" w:themeColor="text2"/>
      <w:sz w:val="30"/>
      <w:szCs w:val="30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4375F2"/>
    <w:pPr>
      <w:keepNext/>
      <w:keepLines/>
      <w:spacing w:before="440" w:after="120" w:line="216" w:lineRule="auto"/>
      <w:outlineLvl w:val="4"/>
    </w:pPr>
    <w:rPr>
      <w:rFonts w:ascii="Poppins SemiBold" w:eastAsiaTheme="majorEastAsia" w:hAnsi="Poppins SemiBold" w:cstheme="majorBidi"/>
      <w:bCs/>
      <w:color w:val="000000" w:themeColor="text1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36F49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36F49"/>
  </w:style>
  <w:style w:type="paragraph" w:styleId="Bunntekst">
    <w:name w:val="footer"/>
    <w:basedOn w:val="Normal"/>
    <w:link w:val="BunntekstTegn"/>
    <w:uiPriority w:val="99"/>
    <w:unhideWhenUsed/>
    <w:rsid w:val="00D93C0B"/>
    <w:pPr>
      <w:tabs>
        <w:tab w:val="right" w:pos="-280"/>
        <w:tab w:val="left" w:pos="0"/>
        <w:tab w:val="center" w:pos="4513"/>
        <w:tab w:val="right" w:pos="9365"/>
        <w:tab w:val="left" w:pos="9519"/>
      </w:tabs>
      <w:ind w:left="-567" w:right="-567"/>
    </w:pPr>
    <w:rPr>
      <w:rFonts w:ascii="Poppins Light" w:hAnsi="Poppins Light" w:cs="Poppins Light"/>
      <w:color w:val="000000" w:themeColor="text1"/>
      <w:sz w:val="18"/>
      <w:szCs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D93C0B"/>
    <w:rPr>
      <w:rFonts w:ascii="Poppins Light" w:hAnsi="Poppins Light" w:cs="Poppins Light"/>
      <w:color w:val="000000" w:themeColor="text1"/>
      <w:sz w:val="18"/>
      <w:szCs w:val="1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24F6B"/>
    <w:rPr>
      <w:rFonts w:asciiTheme="majorHAnsi" w:eastAsiaTheme="majorEastAsia" w:hAnsiTheme="majorHAnsi" w:cstheme="majorBidi"/>
      <w:b/>
      <w:bCs/>
      <w:color w:val="005686" w:themeColor="text2"/>
      <w:kern w:val="16"/>
      <w:sz w:val="48"/>
      <w:szCs w:val="60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D3722"/>
    <w:rPr>
      <w:rFonts w:asciiTheme="majorHAnsi" w:eastAsiaTheme="majorEastAsia" w:hAnsiTheme="majorHAnsi" w:cstheme="majorBidi"/>
      <w:b/>
      <w:bCs/>
      <w:color w:val="005686" w:themeColor="text2"/>
      <w:sz w:val="36"/>
      <w:szCs w:val="3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9F5A24"/>
    <w:rPr>
      <w:rFonts w:asciiTheme="majorHAnsi" w:eastAsiaTheme="majorEastAsia" w:hAnsiTheme="majorHAnsi" w:cstheme="majorBidi"/>
      <w:b/>
      <w:bCs/>
      <w:color w:val="005686" w:themeColor="text2"/>
      <w:sz w:val="30"/>
      <w:szCs w:val="30"/>
    </w:rPr>
  </w:style>
  <w:style w:type="paragraph" w:customStyle="1" w:styleId="Ingress">
    <w:name w:val="Ingress"/>
    <w:basedOn w:val="Normal"/>
    <w:uiPriority w:val="10"/>
    <w:qFormat/>
    <w:rsid w:val="00DD3722"/>
    <w:pPr>
      <w:spacing w:line="293" w:lineRule="auto"/>
    </w:pPr>
    <w:rPr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4375F2"/>
    <w:rPr>
      <w:rFonts w:ascii="Poppins SemiBold" w:eastAsiaTheme="majorEastAsia" w:hAnsi="Poppins SemiBold" w:cstheme="majorBidi"/>
      <w:bCs/>
      <w:color w:val="000000" w:themeColor="text1"/>
      <w:kern w:val="16"/>
      <w:sz w:val="24"/>
      <w:szCs w:val="24"/>
    </w:rPr>
  </w:style>
  <w:style w:type="paragraph" w:styleId="Ingenmellomrom">
    <w:name w:val="No Spacing"/>
    <w:link w:val="IngenmellomromTegn"/>
    <w:uiPriority w:val="1"/>
    <w:qFormat/>
    <w:rsid w:val="00EA58D3"/>
    <w:pPr>
      <w:spacing w:after="0" w:line="240" w:lineRule="auto"/>
    </w:pPr>
    <w:rPr>
      <w:rFonts w:eastAsiaTheme="minorEastAsia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EA58D3"/>
    <w:rPr>
      <w:rFonts w:eastAsiaTheme="minorEastAsia"/>
      <w:lang w:eastAsia="nn-NO"/>
    </w:rPr>
  </w:style>
  <w:style w:type="character" w:customStyle="1" w:styleId="Bunntekst--sidetall">
    <w:name w:val="Bunntekst -- sidetall"/>
    <w:basedOn w:val="Standardskriftforavsnitt"/>
    <w:uiPriority w:val="99"/>
    <w:semiHidden/>
    <w:rsid w:val="00A65408"/>
    <w:rPr>
      <w:rFonts w:asciiTheme="majorHAnsi" w:hAnsiTheme="majorHAnsi" w:cstheme="majorHAnsi"/>
      <w:b/>
      <w:bCs/>
      <w:color w:val="005686" w:themeColor="text2"/>
      <w:position w:val="-23"/>
      <w:sz w:val="20"/>
      <w:szCs w:val="24"/>
    </w:rPr>
  </w:style>
  <w:style w:type="paragraph" w:styleId="Listeavsnitt">
    <w:name w:val="List Paragraph"/>
    <w:basedOn w:val="Normal"/>
    <w:link w:val="ListeavsnittTegn"/>
    <w:uiPriority w:val="34"/>
    <w:qFormat/>
    <w:rsid w:val="004375F2"/>
    <w:pPr>
      <w:spacing w:after="100"/>
      <w:ind w:left="720"/>
    </w:pPr>
  </w:style>
  <w:style w:type="paragraph" w:customStyle="1" w:styleId="Tekstboksoverskrift">
    <w:name w:val="Tekstboks overskrift"/>
    <w:basedOn w:val="Normal"/>
    <w:uiPriority w:val="10"/>
    <w:qFormat/>
    <w:rsid w:val="00907030"/>
    <w:pPr>
      <w:spacing w:after="120" w:line="216" w:lineRule="auto"/>
    </w:pPr>
    <w:rPr>
      <w:b/>
      <w:bCs/>
      <w:color w:val="005686" w:themeColor="text2"/>
      <w:sz w:val="24"/>
      <w:szCs w:val="24"/>
    </w:rPr>
  </w:style>
  <w:style w:type="character" w:styleId="Plassholdertekst">
    <w:name w:val="Placeholder Text"/>
    <w:basedOn w:val="Standardskriftforavsnitt"/>
    <w:uiPriority w:val="99"/>
    <w:semiHidden/>
    <w:rsid w:val="00AF6388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90D65"/>
    <w:rPr>
      <w:rFonts w:ascii="Poppins SemiBold" w:eastAsiaTheme="majorEastAsia" w:hAnsi="Poppins SemiBold" w:cs="Poppins SemiBold"/>
      <w:color w:val="005686" w:themeColor="text2"/>
      <w:kern w:val="16"/>
      <w:sz w:val="68"/>
      <w:szCs w:val="68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F2331"/>
    <w:pPr>
      <w:numPr>
        <w:ilvl w:val="1"/>
      </w:numPr>
      <w:spacing w:after="160" w:line="216" w:lineRule="auto"/>
    </w:pPr>
    <w:rPr>
      <w:rFonts w:ascii="Poppins Medium" w:eastAsiaTheme="minorEastAsia" w:hAnsi="Poppins Medium" w:cs="Poppins Medium"/>
      <w:color w:val="000000" w:themeColor="text1"/>
      <w:sz w:val="32"/>
      <w:szCs w:val="3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F2A2A"/>
    <w:rPr>
      <w:rFonts w:ascii="Poppins Medium" w:eastAsiaTheme="minorEastAsia" w:hAnsi="Poppins Medium" w:cs="Poppins Medium"/>
      <w:color w:val="000000" w:themeColor="text1"/>
      <w:kern w:val="16"/>
      <w:sz w:val="32"/>
      <w:szCs w:val="32"/>
    </w:rPr>
  </w:style>
  <w:style w:type="paragraph" w:styleId="Tittel">
    <w:name w:val="Title"/>
    <w:basedOn w:val="Overskrift1"/>
    <w:next w:val="Normal"/>
    <w:link w:val="TittelTegn"/>
    <w:uiPriority w:val="99"/>
    <w:semiHidden/>
    <w:qFormat/>
    <w:rsid w:val="00E41BBA"/>
  </w:style>
  <w:style w:type="character" w:customStyle="1" w:styleId="TittelTegn">
    <w:name w:val="Tittel Tegn"/>
    <w:basedOn w:val="Standardskriftforavsnitt"/>
    <w:link w:val="Tittel"/>
    <w:uiPriority w:val="99"/>
    <w:semiHidden/>
    <w:rsid w:val="005F2A2A"/>
    <w:rPr>
      <w:rFonts w:ascii="Poppins SemiBold" w:eastAsiaTheme="majorEastAsia" w:hAnsi="Poppins SemiBold" w:cs="Poppins SemiBold"/>
      <w:color w:val="005686" w:themeColor="text2"/>
      <w:kern w:val="16"/>
      <w:sz w:val="68"/>
      <w:szCs w:val="68"/>
    </w:rPr>
  </w:style>
  <w:style w:type="table" w:styleId="Tabellrutenett">
    <w:name w:val="Table Grid"/>
    <w:basedOn w:val="Vanligtabell"/>
    <w:uiPriority w:val="39"/>
    <w:rsid w:val="005C4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4uthevingsfarge1">
    <w:name w:val="Grid Table 4 Accent 1"/>
    <w:basedOn w:val="Vanligtabell"/>
    <w:uiPriority w:val="49"/>
    <w:rsid w:val="005C4BD0"/>
    <w:pPr>
      <w:spacing w:after="0" w:line="240" w:lineRule="auto"/>
    </w:pPr>
    <w:tblPr>
      <w:tblStyleRowBandSize w:val="1"/>
      <w:tblStyleColBandSize w:val="1"/>
      <w:tblBorders>
        <w:top w:val="single" w:sz="4" w:space="0" w:color="1DADFF" w:themeColor="accent1" w:themeTint="99"/>
        <w:left w:val="single" w:sz="4" w:space="0" w:color="1DADFF" w:themeColor="accent1" w:themeTint="99"/>
        <w:bottom w:val="single" w:sz="4" w:space="0" w:color="1DADFF" w:themeColor="accent1" w:themeTint="99"/>
        <w:right w:val="single" w:sz="4" w:space="0" w:color="1DADFF" w:themeColor="accent1" w:themeTint="99"/>
        <w:insideH w:val="single" w:sz="4" w:space="0" w:color="1DADFF" w:themeColor="accent1" w:themeTint="99"/>
        <w:insideV w:val="single" w:sz="4" w:space="0" w:color="1DAD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686" w:themeColor="accent1"/>
          <w:left w:val="single" w:sz="4" w:space="0" w:color="005686" w:themeColor="accent1"/>
          <w:bottom w:val="single" w:sz="4" w:space="0" w:color="005686" w:themeColor="accent1"/>
          <w:right w:val="single" w:sz="4" w:space="0" w:color="005686" w:themeColor="accent1"/>
          <w:insideH w:val="nil"/>
          <w:insideV w:val="nil"/>
        </w:tcBorders>
        <w:shd w:val="clear" w:color="auto" w:fill="005686" w:themeFill="accent1"/>
      </w:tcPr>
    </w:tblStylePr>
    <w:tblStylePr w:type="lastRow">
      <w:rPr>
        <w:b/>
        <w:bCs/>
      </w:rPr>
      <w:tblPr/>
      <w:tcPr>
        <w:tcBorders>
          <w:top w:val="double" w:sz="4" w:space="0" w:color="00568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3FF" w:themeFill="accent1" w:themeFillTint="33"/>
      </w:tcPr>
    </w:tblStylePr>
    <w:tblStylePr w:type="band1Horz">
      <w:tblPr/>
      <w:tcPr>
        <w:shd w:val="clear" w:color="auto" w:fill="B3E3FF" w:themeFill="accent1" w:themeFillTint="33"/>
      </w:tcPr>
    </w:tblStylePr>
  </w:style>
  <w:style w:type="paragraph" w:customStyle="1" w:styleId="Baksidetekst">
    <w:name w:val="Baksidetekst"/>
    <w:basedOn w:val="Normal"/>
    <w:rsid w:val="00114D42"/>
    <w:pPr>
      <w:spacing w:line="281" w:lineRule="auto"/>
      <w:ind w:left="1021" w:right="4450"/>
    </w:pPr>
    <w:rPr>
      <w:rFonts w:ascii="Poppins Medium" w:hAnsi="Poppins Medium" w:cs="Poppins Medium"/>
      <w:color w:val="005686" w:themeColor="text2"/>
      <w:sz w:val="24"/>
      <w:szCs w:val="24"/>
    </w:rPr>
  </w:style>
  <w:style w:type="paragraph" w:styleId="INNH1">
    <w:name w:val="toc 1"/>
    <w:basedOn w:val="Normal"/>
    <w:next w:val="Normal"/>
    <w:autoRedefine/>
    <w:uiPriority w:val="39"/>
    <w:rsid w:val="00E3116B"/>
    <w:pPr>
      <w:pBdr>
        <w:bottom w:val="single" w:sz="2" w:space="1" w:color="005686" w:themeColor="text2"/>
        <w:between w:val="single" w:sz="2" w:space="1" w:color="005686" w:themeColor="text2"/>
      </w:pBdr>
      <w:tabs>
        <w:tab w:val="right" w:pos="9402"/>
      </w:tabs>
      <w:spacing w:before="140" w:line="264" w:lineRule="auto"/>
    </w:pPr>
    <w:rPr>
      <w:b/>
      <w:bCs/>
      <w:noProof/>
      <w:color w:val="005686" w:themeColor="text2"/>
      <w:sz w:val="24"/>
      <w:szCs w:val="24"/>
    </w:rPr>
  </w:style>
  <w:style w:type="paragraph" w:styleId="INNH2">
    <w:name w:val="toc 2"/>
    <w:basedOn w:val="Normal"/>
    <w:next w:val="Normal"/>
    <w:autoRedefine/>
    <w:uiPriority w:val="39"/>
    <w:rsid w:val="00445C48"/>
    <w:pPr>
      <w:pBdr>
        <w:bottom w:val="single" w:sz="2" w:space="1" w:color="005686" w:themeColor="text2"/>
        <w:between w:val="single" w:sz="2" w:space="1" w:color="005686" w:themeColor="text2"/>
      </w:pBdr>
      <w:tabs>
        <w:tab w:val="right" w:pos="9402"/>
      </w:tabs>
      <w:spacing w:before="20" w:line="264" w:lineRule="auto"/>
      <w:ind w:left="210"/>
    </w:pPr>
    <w:rPr>
      <w:rFonts w:ascii="Poppins Medium" w:hAnsi="Poppins Medium" w:cs="Poppins Medium"/>
      <w:noProof/>
    </w:rPr>
  </w:style>
  <w:style w:type="character" w:styleId="Hyperkobling">
    <w:name w:val="Hyperlink"/>
    <w:basedOn w:val="Standardskriftforavsnitt"/>
    <w:uiPriority w:val="99"/>
    <w:unhideWhenUsed/>
    <w:rsid w:val="00993B93"/>
    <w:rPr>
      <w:color w:val="007FBA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qFormat/>
    <w:rsid w:val="00FB0F3E"/>
    <w:pPr>
      <w:spacing w:before="400" w:after="44" w:line="216" w:lineRule="auto"/>
      <w:outlineLvl w:val="9"/>
    </w:pPr>
    <w:rPr>
      <w:rFonts w:asciiTheme="majorHAnsi" w:hAnsiTheme="majorHAnsi" w:cstheme="majorBidi"/>
      <w:b/>
      <w:bCs/>
      <w:sz w:val="48"/>
      <w:szCs w:val="60"/>
    </w:rPr>
  </w:style>
  <w:style w:type="paragraph" w:styleId="INNH3">
    <w:name w:val="toc 3"/>
    <w:basedOn w:val="Normal"/>
    <w:next w:val="Normal"/>
    <w:autoRedefine/>
    <w:uiPriority w:val="39"/>
    <w:rsid w:val="00F713E3"/>
    <w:pPr>
      <w:spacing w:after="100"/>
      <w:ind w:left="420"/>
    </w:pPr>
  </w:style>
  <w:style w:type="paragraph" w:styleId="Bildetekst">
    <w:name w:val="caption"/>
    <w:basedOn w:val="Normal"/>
    <w:next w:val="Normal"/>
    <w:uiPriority w:val="35"/>
    <w:unhideWhenUsed/>
    <w:qFormat/>
    <w:rsid w:val="00F34D83"/>
    <w:pPr>
      <w:spacing w:after="200"/>
    </w:pPr>
    <w:rPr>
      <w:color w:val="000000" w:themeColor="text1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1B7260"/>
    <w:rPr>
      <w:kern w:val="16"/>
      <w:sz w:val="21"/>
      <w:szCs w:val="21"/>
    </w:rPr>
  </w:style>
  <w:style w:type="paragraph" w:styleId="Revisjon">
    <w:name w:val="Revision"/>
    <w:hidden/>
    <w:uiPriority w:val="99"/>
    <w:semiHidden/>
    <w:rsid w:val="00C86A5F"/>
    <w:pPr>
      <w:spacing w:after="0" w:line="240" w:lineRule="auto"/>
    </w:pPr>
    <w:rPr>
      <w:kern w:val="1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3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karriereveiledning.no/karrierevalg/fa-forslag-til-utdanninger-yrker?tema=5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vilbli.no/nb/more-og-romsdal/interesseoppgaver/landing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hag\Downloads\MRFK_f&#248;rebuing%20til%20Karrieredaga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3AE5F731B1453BA2D13B62DE7D4C7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310D9E6-9C00-4B32-B61E-B0C6F8107CB1}"/>
      </w:docPartPr>
      <w:docPartBody>
        <w:p w:rsidR="00154B63" w:rsidRDefault="003630FB">
          <w:pPr>
            <w:pStyle w:val="8E3AE5F731B1453BA2D13B62DE7D4C72"/>
          </w:pPr>
          <w:r w:rsidRPr="00AB73EA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60"/>
    <w:rsid w:val="00027A08"/>
    <w:rsid w:val="00154B63"/>
    <w:rsid w:val="00192D75"/>
    <w:rsid w:val="00341A45"/>
    <w:rsid w:val="003630FB"/>
    <w:rsid w:val="004073C4"/>
    <w:rsid w:val="004F46E0"/>
    <w:rsid w:val="005B4697"/>
    <w:rsid w:val="006177B3"/>
    <w:rsid w:val="006C32FF"/>
    <w:rsid w:val="006E1BD7"/>
    <w:rsid w:val="006F590C"/>
    <w:rsid w:val="00723AEA"/>
    <w:rsid w:val="00783B47"/>
    <w:rsid w:val="007B4A0B"/>
    <w:rsid w:val="008860A0"/>
    <w:rsid w:val="008D0760"/>
    <w:rsid w:val="008E1AEB"/>
    <w:rsid w:val="00912473"/>
    <w:rsid w:val="009A69DE"/>
    <w:rsid w:val="00C05413"/>
    <w:rsid w:val="00CA5C5C"/>
    <w:rsid w:val="00D42E69"/>
    <w:rsid w:val="00D87BD3"/>
    <w:rsid w:val="00DC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8E1AEB"/>
    <w:rPr>
      <w:color w:val="808080"/>
    </w:rPr>
  </w:style>
  <w:style w:type="paragraph" w:customStyle="1" w:styleId="8E3AE5F731B1453BA2D13B62DE7D4C72">
    <w:name w:val="8E3AE5F731B1453BA2D13B62DE7D4C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Møre og Romsdal fylkeskommune">
      <a:dk1>
        <a:srgbClr val="000000"/>
      </a:dk1>
      <a:lt1>
        <a:srgbClr val="FFFFFF"/>
      </a:lt1>
      <a:dk2>
        <a:srgbClr val="005686"/>
      </a:dk2>
      <a:lt2>
        <a:srgbClr val="E6F2F8"/>
      </a:lt2>
      <a:accent1>
        <a:srgbClr val="005686"/>
      </a:accent1>
      <a:accent2>
        <a:srgbClr val="007FBA"/>
      </a:accent2>
      <a:accent3>
        <a:srgbClr val="551125"/>
      </a:accent3>
      <a:accent4>
        <a:srgbClr val="EE8076"/>
      </a:accent4>
      <a:accent5>
        <a:srgbClr val="82B962"/>
      </a:accent5>
      <a:accent6>
        <a:srgbClr val="CDE9E3"/>
      </a:accent6>
      <a:hlink>
        <a:srgbClr val="007FBA"/>
      </a:hlink>
      <a:folHlink>
        <a:srgbClr val="4D4D4D"/>
      </a:folHlink>
    </a:clrScheme>
    <a:fontScheme name="Poppins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bg2"/>
        </a:solidFill>
        <a:ln w="6350">
          <a:noFill/>
        </a:ln>
      </a:spPr>
      <a:bodyPr rot="0" spcFirstLastPara="0" vertOverflow="overflow" horzOverflow="overflow" vert="horz" wrap="square" lIns="237600" tIns="183600" rIns="237600" bIns="18360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  <a:custClrLst>
    <a:custClr name="Mørk blå 100">
      <a:srgbClr val="005686"/>
    </a:custClr>
    <a:custClr name="Logoblå 100">
      <a:srgbClr val="007FBA"/>
    </a:custClr>
    <a:custClr name="Fylkesvegbilar 100">
      <a:srgbClr val="C4D600"/>
    </a:custClr>
    <a:custClr name="Logogul 100">
      <a:srgbClr val="F0E991"/>
    </a:custClr>
    <a:custClr name="Marine mørk 100">
      <a:srgbClr val="0D6569"/>
    </a:custClr>
    <a:custClr name="Marine lys 100">
      <a:srgbClr val="CDE9E3"/>
    </a:custClr>
    <a:custClr name="Grønn mørk 100">
      <a:srgbClr val="284320"/>
    </a:custClr>
    <a:custClr name="Grønn lys 100">
      <a:srgbClr val="82B962"/>
    </a:custClr>
    <a:custClr name="Rød mørk 100">
      <a:srgbClr val="551125"/>
    </a:custClr>
    <a:custClr name="Rosa lys 100">
      <a:srgbClr val="EE8076"/>
    </a:custClr>
    <a:custClr name="Mørk blå 80">
      <a:srgbClr val="456896"/>
    </a:custClr>
    <a:custClr name="Logoblå 80">
      <a:srgbClr val="0098CB"/>
    </a:custClr>
    <a:custClr name="Fylkesvegbilar 80">
      <a:srgbClr val="D8DD4C"/>
    </a:custClr>
    <a:custClr name="Logogul 80">
      <a:srgbClr val="F3F0A9"/>
    </a:custClr>
    <a:custClr name="Marine mørk 80">
      <a:srgbClr val="4C7F85"/>
    </a:custClr>
    <a:custClr name="Marine lys 80">
      <a:srgbClr val="E0F0EC"/>
    </a:custClr>
    <a:custClr name="Grønn mørk 80">
      <a:srgbClr val="525F38"/>
    </a:custClr>
    <a:custClr name="Grønn lys 80">
      <a:srgbClr val="A4C577"/>
    </a:custClr>
    <a:custClr name="Rød mørk 80">
      <a:srgbClr val="763A40"/>
    </a:custClr>
    <a:custClr name="Rosa lys 80">
      <a:srgbClr val="F29D91"/>
    </a:custClr>
    <a:custClr name="Mørk blå 60">
      <a:srgbClr val="7588AE"/>
    </a:custClr>
    <a:custClr name="Logoblå 60">
      <a:srgbClr val="5BB0D9"/>
    </a:custClr>
    <a:custClr name="Fylkesvegbilar 60">
      <a:srgbClr val="E2E583"/>
    </a:custClr>
    <a:custClr name="Logogul 60">
      <a:srgbClr val="F6F4C1"/>
    </a:custClr>
    <a:custClr name="Marine mørk 60">
      <a:srgbClr val="799BA0"/>
    </a:custClr>
    <a:custClr name="Marine lys 60">
      <a:srgbClr val="E8F4F1"/>
    </a:custClr>
    <a:custClr name="Grønn mørk 60">
      <a:srgbClr val="787E5E"/>
    </a:custClr>
    <a:custClr name="Grønn lys 60">
      <a:srgbClr val="BDD39B"/>
    </a:custClr>
    <a:custClr name="Rød mørk 60">
      <a:srgbClr val="946264"/>
    </a:custClr>
    <a:custClr name="Rosa lys 60">
      <a:srgbClr val="F6B8AC"/>
    </a:custClr>
    <a:custClr name="Mørk blå 40">
      <a:srgbClr val="A4ADC9"/>
    </a:custClr>
    <a:custClr name="Logoblå 40">
      <a:srgbClr val="9BCAE7"/>
    </a:custClr>
    <a:custClr name="Fylkesvegbilar 40">
      <a:srgbClr val="ECEEB1"/>
    </a:custClr>
    <a:custClr name="Logogul 40">
      <a:srgbClr val="F9F8D7"/>
    </a:custClr>
    <a:custClr name="Marine mørk 40">
      <a:srgbClr val="A5B9BD"/>
    </a:custClr>
    <a:custClr name="Marine lys 40">
      <a:srgbClr val="F0F8F6"/>
    </a:custClr>
    <a:custClr name="Grønn mørk 40">
      <a:srgbClr val="A1A38C"/>
    </a:custClr>
    <a:custClr name="Grønn lys 40">
      <a:srgbClr val="D4E2BE"/>
    </a:custClr>
    <a:custClr name="Rød mørk 40">
      <a:srgbClr val="B49191"/>
    </a:custClr>
    <a:custClr name="Rosa lys 40">
      <a:srgbClr val="F9D1C8"/>
    </a:custClr>
    <a:custClr name="Mørk blå 20">
      <a:srgbClr val="D1D5E4"/>
    </a:custClr>
    <a:custClr name="Logoblå 20">
      <a:srgbClr val="CFE4F4"/>
    </a:custClr>
    <a:custClr name="Fylkesvegbilar 20">
      <a:srgbClr val="F6F7DB"/>
    </a:custClr>
    <a:custClr name="Logogul 20">
      <a:srgbClr val="FCFBEC"/>
    </a:custClr>
    <a:custClr name="Marine mørk 20">
      <a:srgbClr val="D1DBDD"/>
    </a:custClr>
    <a:custClr name="Marine lys 20">
      <a:srgbClr val="F8FBFB"/>
    </a:custClr>
    <a:custClr name="Grønn mørk 20">
      <a:srgbClr val="CECEC2"/>
    </a:custClr>
    <a:custClr name="Grønn lys 20">
      <a:srgbClr val="EAF1E0"/>
    </a:custClr>
    <a:custClr name="Rød mørk">
      <a:srgbClr val="D7C5C5"/>
    </a:custClr>
    <a:custClr name="Rosa lys">
      <a:srgbClr val="FCE8E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E206A9629004BBA18F2A7FF357A5D" ma:contentTypeVersion="12" ma:contentTypeDescription="Create a new document." ma:contentTypeScope="" ma:versionID="0f0b22238389130d8c588b990c9e2c2e">
  <xsd:schema xmlns:xsd="http://www.w3.org/2001/XMLSchema" xmlns:xs="http://www.w3.org/2001/XMLSchema" xmlns:p="http://schemas.microsoft.com/office/2006/metadata/properties" xmlns:ns2="f53b7e4f-3a6f-4780-9c4f-5297d316d91b" xmlns:ns3="07000c8a-4c3f-415d-9d0a-e0d024ba220b" targetNamespace="http://schemas.microsoft.com/office/2006/metadata/properties" ma:root="true" ma:fieldsID="078aba2f63d28f530b6d2975da47616b" ns2:_="" ns3:_="">
    <xsd:import namespace="f53b7e4f-3a6f-4780-9c4f-5297d316d91b"/>
    <xsd:import namespace="07000c8a-4c3f-415d-9d0a-e0d024ba22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b7e4f-3a6f-4780-9c4f-5297d316d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6854ff-9e12-4afe-8508-349422d8e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00c8a-4c3f-415d-9d0a-e0d024ba220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f87f802-13f9-4a09-aec3-8653a5960677}" ma:internalName="TaxCatchAll" ma:showField="CatchAllData" ma:web="07000c8a-4c3f-415d-9d0a-e0d024ba22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000c8a-4c3f-415d-9d0a-e0d024ba220b" xsi:nil="true"/>
    <lcf76f155ced4ddcb4097134ff3c332f xmlns="f53b7e4f-3a6f-4780-9c4f-5297d316d9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B6C16E-CCDA-42C8-8C34-DB511D9946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A88711-ADC3-4941-8D72-EA771BB4C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3b7e4f-3a6f-4780-9c4f-5297d316d91b"/>
    <ds:schemaRef ds:uri="07000c8a-4c3f-415d-9d0a-e0d024ba22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A4FC52-D3CC-4DDF-B880-3A30454CB3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6DB184-7014-4C61-9898-74C55DD55FAE}">
  <ds:schemaRefs>
    <ds:schemaRef ds:uri="http://schemas.microsoft.com/office/2006/metadata/properties"/>
    <ds:schemaRef ds:uri="http://schemas.microsoft.com/office/infopath/2007/PartnerControls"/>
    <ds:schemaRef ds:uri="07000c8a-4c3f-415d-9d0a-e0d024ba220b"/>
    <ds:schemaRef ds:uri="f53b7e4f-3a6f-4780-9c4f-5297d316d91b"/>
  </ds:schemaRefs>
</ds:datastoreItem>
</file>

<file path=docMetadata/LabelInfo.xml><?xml version="1.0" encoding="utf-8"?>
<clbl:labelList xmlns:clbl="http://schemas.microsoft.com/office/2020/mipLabelMetadata">
  <clbl:label id="{d2a6c088-0e6f-41a1-9e73-32ad73ba3540}" enabled="1" method="Privileged" siteId="{b932ece7-9cdf-4d94-b4c1-15256e43c7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MRFK_førebuing til Karrieredagane.dotx</Template>
  <TotalTime>70</TotalTime>
  <Pages>5</Pages>
  <Words>435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Karrieredagane</dc:title>
  <dc:subject/>
  <dc:creator>Angela Hagen</dc:creator>
  <cp:keywords/>
  <dc:description/>
  <cp:lastModifiedBy>Angela Hagen</cp:lastModifiedBy>
  <cp:revision>75</cp:revision>
  <dcterms:created xsi:type="dcterms:W3CDTF">2025-09-02T15:58:00Z</dcterms:created>
  <dcterms:modified xsi:type="dcterms:W3CDTF">2026-08-24T10:02:00Z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0x010100E1FE206A9629004BBA18F2A7FF357A5D</vt:lpwstr>
  </property>
</Properties>
</file>